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F8D" w:rsidRDefault="00A95A76" w:rsidP="007F7D2A">
      <w:pPr>
        <w:pStyle w:val="TtuloIndependiente"/>
        <w:pBdr>
          <w:top w:val="single" w:sz="12" w:space="1" w:color="auto"/>
          <w:bottom w:val="single" w:sz="12" w:space="1" w:color="auto"/>
        </w:pBdr>
        <w:jc w:val="center"/>
        <w:rPr>
          <w:color w:val="33CCCC"/>
          <w:sz w:val="40"/>
          <w:szCs w:val="40"/>
        </w:rPr>
      </w:pPr>
      <w:r>
        <w:rPr>
          <w:color w:val="FF0000"/>
          <w:sz w:val="44"/>
          <w:szCs w:val="44"/>
        </w:rPr>
        <w:t>A</w:t>
      </w:r>
      <w:r>
        <w:rPr>
          <w:color w:val="0000FF"/>
          <w:sz w:val="40"/>
          <w:szCs w:val="40"/>
        </w:rPr>
        <w:t>cceso</w:t>
      </w:r>
      <w:r w:rsidR="009C604D">
        <w:rPr>
          <w:color w:val="0000FF"/>
          <w:sz w:val="40"/>
          <w:szCs w:val="40"/>
        </w:rPr>
        <w:t xml:space="preserve"> </w:t>
      </w:r>
      <w:r w:rsidR="008837D2">
        <w:rPr>
          <w:color w:val="FF0000"/>
          <w:sz w:val="44"/>
          <w:szCs w:val="44"/>
        </w:rPr>
        <w:t>C</w:t>
      </w:r>
      <w:r w:rsidR="008837D2">
        <w:rPr>
          <w:color w:val="0000FF"/>
          <w:sz w:val="40"/>
          <w:szCs w:val="40"/>
        </w:rPr>
        <w:t xml:space="preserve">ompartido </w:t>
      </w:r>
      <w:proofErr w:type="spellStart"/>
      <w:r w:rsidR="008837D2" w:rsidRPr="008837D2">
        <w:rPr>
          <w:color w:val="C00000"/>
          <w:sz w:val="40"/>
          <w:szCs w:val="40"/>
        </w:rPr>
        <w:t>ESCOR</w:t>
      </w:r>
      <w:proofErr w:type="spellEnd"/>
      <w:r w:rsidR="009C604D">
        <w:rPr>
          <w:color w:val="0000FF"/>
          <w:sz w:val="40"/>
          <w:szCs w:val="40"/>
        </w:rPr>
        <w:t xml:space="preserve"> </w:t>
      </w:r>
      <w:r w:rsidR="008837D2">
        <w:rPr>
          <w:color w:val="0000FF"/>
          <w:sz w:val="40"/>
          <w:szCs w:val="40"/>
        </w:rPr>
        <w:t xml:space="preserve">en </w:t>
      </w:r>
      <w:r>
        <w:rPr>
          <w:color w:val="0000FF"/>
          <w:sz w:val="40"/>
          <w:szCs w:val="40"/>
        </w:rPr>
        <w:t>el</w:t>
      </w:r>
      <w:r w:rsidR="008B4183">
        <w:rPr>
          <w:color w:val="0000FF"/>
          <w:sz w:val="40"/>
          <w:szCs w:val="40"/>
        </w:rPr>
        <w:t xml:space="preserve"> </w:t>
      </w:r>
      <w:proofErr w:type="spellStart"/>
      <w:r w:rsidR="008B4183" w:rsidRPr="00A15F46">
        <w:rPr>
          <w:rFonts w:ascii="Arial" w:hAnsi="Arial" w:cs="Arial"/>
          <w:color w:val="FF0000"/>
          <w:sz w:val="44"/>
          <w:szCs w:val="44"/>
        </w:rPr>
        <w:t>I</w:t>
      </w:r>
      <w:r w:rsidR="008B4183" w:rsidRPr="008B4183">
        <w:rPr>
          <w:color w:val="33CCCC"/>
          <w:sz w:val="40"/>
          <w:szCs w:val="40"/>
        </w:rPr>
        <w:t>m</w:t>
      </w:r>
      <w:r w:rsidR="008B4183" w:rsidRPr="008B4183">
        <w:rPr>
          <w:rFonts w:ascii="Arial" w:hAnsi="Arial" w:cs="Arial"/>
          <w:sz w:val="44"/>
          <w:szCs w:val="44"/>
        </w:rPr>
        <w:t>a</w:t>
      </w:r>
      <w:r w:rsidR="008B4183" w:rsidRPr="008B4183">
        <w:rPr>
          <w:color w:val="33CCCC"/>
          <w:sz w:val="40"/>
          <w:szCs w:val="40"/>
        </w:rPr>
        <w:t>s</w:t>
      </w:r>
      <w:proofErr w:type="spellEnd"/>
    </w:p>
    <w:tbl>
      <w:tblPr>
        <w:tblW w:w="0" w:type="auto"/>
        <w:tblLook w:val="01E0"/>
      </w:tblPr>
      <w:tblGrid>
        <w:gridCol w:w="1584"/>
        <w:gridCol w:w="3562"/>
        <w:gridCol w:w="632"/>
        <w:gridCol w:w="296"/>
        <w:gridCol w:w="838"/>
        <w:gridCol w:w="2589"/>
      </w:tblGrid>
      <w:tr w:rsidR="0093124D" w:rsidTr="00A95A76">
        <w:trPr>
          <w:trHeight w:val="225"/>
        </w:trPr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6C1318" w:rsidRDefault="00A95A76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Servicio</w:t>
            </w:r>
          </w:p>
        </w:tc>
        <w:tc>
          <w:tcPr>
            <w:tcW w:w="4194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CC99"/>
          </w:tcPr>
          <w:p w:rsidR="0093124D" w:rsidRPr="006C1318" w:rsidRDefault="00A95A76" w:rsidP="008F5F94">
            <w:pPr>
              <w:rPr>
                <w:sz w:val="20"/>
                <w:szCs w:val="20"/>
                <w:lang w:eastAsia="es-ES"/>
              </w:rPr>
            </w:pPr>
            <w:r>
              <w:rPr>
                <w:sz w:val="20"/>
                <w:szCs w:val="20"/>
                <w:lang w:eastAsia="es-ES"/>
              </w:rPr>
              <w:t>Teléfono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  <w:tr w:rsidR="0093124D" w:rsidRPr="006C1318" w:rsidTr="006C131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1584" w:type="dxa"/>
            <w:shd w:val="clear" w:color="auto" w:fill="FFCC99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  <w:r w:rsidRPr="006C1318">
              <w:rPr>
                <w:sz w:val="20"/>
                <w:szCs w:val="20"/>
                <w:lang w:eastAsia="es-ES"/>
              </w:rPr>
              <w:t>Responsable:</w:t>
            </w:r>
          </w:p>
        </w:tc>
        <w:tc>
          <w:tcPr>
            <w:tcW w:w="3562" w:type="dxa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  <w:tc>
          <w:tcPr>
            <w:tcW w:w="928" w:type="dxa"/>
            <w:gridSpan w:val="2"/>
            <w:shd w:val="clear" w:color="auto" w:fill="FFCC99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  <w:r w:rsidRPr="006C1318">
              <w:rPr>
                <w:sz w:val="20"/>
                <w:szCs w:val="20"/>
                <w:lang w:eastAsia="es-ES"/>
              </w:rPr>
              <w:t>Cargo:</w:t>
            </w:r>
          </w:p>
        </w:tc>
        <w:tc>
          <w:tcPr>
            <w:tcW w:w="3427" w:type="dxa"/>
            <w:gridSpan w:val="2"/>
          </w:tcPr>
          <w:p w:rsidR="0093124D" w:rsidRPr="006C1318" w:rsidRDefault="0093124D" w:rsidP="008F5F94">
            <w:pPr>
              <w:rPr>
                <w:sz w:val="20"/>
                <w:szCs w:val="20"/>
                <w:lang w:eastAsia="es-ES"/>
              </w:rPr>
            </w:pPr>
          </w:p>
        </w:tc>
      </w:tr>
    </w:tbl>
    <w:p w:rsidR="00555B28" w:rsidRDefault="0093124D" w:rsidP="00AE0355">
      <w:pPr>
        <w:jc w:val="left"/>
        <w:rPr>
          <w:lang w:eastAsia="es-ES"/>
        </w:rPr>
      </w:pPr>
      <w:r w:rsidRPr="00EB4353">
        <w:rPr>
          <w:b/>
          <w:i/>
          <w:sz w:val="28"/>
          <w:szCs w:val="28"/>
          <w:lang w:eastAsia="es-ES"/>
        </w:rPr>
        <w:t>Por la presente autorizo a</w:t>
      </w:r>
      <w:r w:rsidR="00A95A76">
        <w:rPr>
          <w:b/>
          <w:i/>
          <w:sz w:val="28"/>
          <w:szCs w:val="28"/>
          <w:lang w:eastAsia="es-ES"/>
        </w:rPr>
        <w:t xml:space="preserve"> los siguientes funcionarios</w:t>
      </w:r>
      <w:r w:rsidR="009910E1">
        <w:rPr>
          <w:b/>
          <w:i/>
          <w:sz w:val="28"/>
          <w:szCs w:val="28"/>
          <w:lang w:eastAsia="es-ES"/>
        </w:rPr>
        <w:t xml:space="preserve"> a compartir la carpeta</w:t>
      </w:r>
      <w:r w:rsidRPr="00EB4353">
        <w:rPr>
          <w:b/>
          <w:i/>
          <w:sz w:val="28"/>
          <w:szCs w:val="28"/>
          <w:lang w:eastAsia="es-ES"/>
        </w:rPr>
        <w:t>:</w:t>
      </w:r>
      <w:r w:rsidR="00E60CFC" w:rsidRPr="00A95A76">
        <w:rPr>
          <w:lang w:eastAsia="es-ES"/>
        </w:rPr>
        <w:t xml:space="preserve"> </w:t>
      </w:r>
      <w:r w:rsidR="009910E1">
        <w:rPr>
          <w:lang w:eastAsia="es-ES"/>
        </w:rPr>
        <w:t xml:space="preserve"> </w:t>
      </w:r>
      <w:r w:rsidR="00AE0355" w:rsidRPr="00AE0355">
        <w:rPr>
          <w:bdr w:val="single" w:sz="4" w:space="0" w:color="000000" w:shadow="1"/>
          <w:lang w:eastAsia="es-ES"/>
        </w:rPr>
        <w:t xml:space="preserve">   </w:t>
      </w:r>
      <w:r w:rsidR="00AE0355" w:rsidRPr="00AE0355">
        <w:rPr>
          <w:color w:val="FFFFFF" w:themeColor="background1"/>
          <w:bdr w:val="single" w:sz="4" w:space="0" w:color="000000" w:shadow="1"/>
          <w:lang w:eastAsia="es-ES"/>
        </w:rPr>
        <w:t>____</w:t>
      </w:r>
      <w:r w:rsidR="00AE0355">
        <w:rPr>
          <w:color w:val="FFFFFF" w:themeColor="background1"/>
          <w:bdr w:val="single" w:sz="4" w:space="0" w:color="000000" w:shadow="1"/>
          <w:lang w:eastAsia="es-ES"/>
        </w:rPr>
        <w:t xml:space="preserve">                            </w:t>
      </w:r>
      <w:r w:rsidR="00AE0355" w:rsidRPr="00AE0355">
        <w:rPr>
          <w:color w:val="FFFFFF" w:themeColor="background1"/>
          <w:bdr w:val="single" w:sz="4" w:space="0" w:color="000000" w:shadow="1"/>
          <w:lang w:eastAsia="es-ES"/>
        </w:rPr>
        <w:t>________________________________________</w:t>
      </w:r>
      <w:r w:rsidR="00AE0355">
        <w:rPr>
          <w:bdr w:val="single" w:sz="4" w:space="0" w:color="000000"/>
          <w:lang w:eastAsia="es-ES"/>
        </w:rPr>
        <w:t xml:space="preserve">         </w:t>
      </w:r>
    </w:p>
    <w:tbl>
      <w:tblPr>
        <w:tblStyle w:val="Tablaconcuadrcula"/>
        <w:tblW w:w="0" w:type="auto"/>
        <w:tblLook w:val="04A0"/>
      </w:tblPr>
      <w:tblGrid>
        <w:gridCol w:w="675"/>
        <w:gridCol w:w="2835"/>
        <w:gridCol w:w="2410"/>
        <w:gridCol w:w="1559"/>
        <w:gridCol w:w="1985"/>
      </w:tblGrid>
      <w:tr w:rsidR="009910E1" w:rsidRPr="009B4F53" w:rsidTr="00AE0355">
        <w:tc>
          <w:tcPr>
            <w:tcW w:w="675" w:type="dxa"/>
            <w:shd w:val="clear" w:color="auto" w:fill="E36C0A" w:themeFill="accent6" w:themeFillShade="BF"/>
            <w:vAlign w:val="center"/>
          </w:tcPr>
          <w:p w:rsidR="009910E1" w:rsidRPr="009B4F53" w:rsidRDefault="009910E1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proofErr w:type="spellStart"/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Login</w:t>
            </w:r>
            <w:proofErr w:type="spellEnd"/>
          </w:p>
        </w:tc>
        <w:tc>
          <w:tcPr>
            <w:tcW w:w="2835" w:type="dxa"/>
            <w:shd w:val="clear" w:color="auto" w:fill="E36C0A" w:themeFill="accent6" w:themeFillShade="BF"/>
            <w:vAlign w:val="center"/>
          </w:tcPr>
          <w:p w:rsidR="009910E1" w:rsidRPr="009B4F53" w:rsidRDefault="009910E1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Nombre y apellidos</w:t>
            </w:r>
          </w:p>
        </w:tc>
        <w:tc>
          <w:tcPr>
            <w:tcW w:w="2410" w:type="dxa"/>
            <w:shd w:val="clear" w:color="auto" w:fill="E36C0A" w:themeFill="accent6" w:themeFillShade="BF"/>
            <w:vAlign w:val="center"/>
          </w:tcPr>
          <w:p w:rsidR="009910E1" w:rsidRPr="009B4F53" w:rsidRDefault="009910E1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Email</w:t>
            </w:r>
          </w:p>
        </w:tc>
        <w:tc>
          <w:tcPr>
            <w:tcW w:w="1559" w:type="dxa"/>
            <w:shd w:val="clear" w:color="auto" w:fill="E36C0A" w:themeFill="accent6" w:themeFillShade="BF"/>
            <w:vAlign w:val="center"/>
          </w:tcPr>
          <w:p w:rsidR="009910E1" w:rsidRPr="009B4F53" w:rsidRDefault="009910E1" w:rsidP="009B4F53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Teléfono</w:t>
            </w:r>
          </w:p>
        </w:tc>
        <w:tc>
          <w:tcPr>
            <w:tcW w:w="1985" w:type="dxa"/>
            <w:shd w:val="clear" w:color="auto" w:fill="E36C0A" w:themeFill="accent6" w:themeFillShade="BF"/>
            <w:vAlign w:val="center"/>
          </w:tcPr>
          <w:p w:rsidR="009910E1" w:rsidRPr="009B4F53" w:rsidRDefault="009910E1" w:rsidP="009910E1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 xml:space="preserve">Copia </w:t>
            </w:r>
            <w:r>
              <w:rPr>
                <w:color w:val="FFFFFF" w:themeColor="background1"/>
                <w:sz w:val="18"/>
                <w:szCs w:val="18"/>
                <w:lang w:eastAsia="es-ES"/>
              </w:rPr>
              <w:t>permisos</w:t>
            </w: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 xml:space="preserve"> de</w:t>
            </w: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9910E1" w:rsidRPr="009B4F53" w:rsidTr="00AE0355">
        <w:tc>
          <w:tcPr>
            <w:tcW w:w="67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83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559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1985" w:type="dxa"/>
          </w:tcPr>
          <w:p w:rsidR="009910E1" w:rsidRDefault="009910E1" w:rsidP="009B4F53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</w:tbl>
    <w:p w:rsidR="00AE0355" w:rsidRDefault="00AE0355" w:rsidP="00AA390A">
      <w:pPr>
        <w:jc w:val="center"/>
        <w:rPr>
          <w:b/>
          <w:i/>
          <w:sz w:val="28"/>
          <w:szCs w:val="28"/>
          <w:lang w:eastAsia="es-ES"/>
        </w:rPr>
      </w:pPr>
    </w:p>
    <w:p w:rsidR="00E60CFC" w:rsidRPr="00E60CFC" w:rsidRDefault="00AA390A" w:rsidP="00AA390A">
      <w:pPr>
        <w:jc w:val="center"/>
        <w:rPr>
          <w:lang w:eastAsia="es-ES"/>
        </w:rPr>
      </w:pPr>
      <w:r w:rsidRPr="00EB4353">
        <w:rPr>
          <w:b/>
          <w:i/>
          <w:sz w:val="28"/>
          <w:szCs w:val="28"/>
          <w:lang w:eastAsia="es-ES"/>
        </w:rPr>
        <w:t xml:space="preserve">Por </w:t>
      </w:r>
      <w:r>
        <w:rPr>
          <w:b/>
          <w:i/>
          <w:sz w:val="28"/>
          <w:szCs w:val="28"/>
          <w:lang w:eastAsia="es-ES"/>
        </w:rPr>
        <w:t xml:space="preserve">otro lado se </w:t>
      </w:r>
      <w:proofErr w:type="gramStart"/>
      <w:r>
        <w:rPr>
          <w:b/>
          <w:i/>
          <w:sz w:val="28"/>
          <w:szCs w:val="28"/>
          <w:lang w:eastAsia="es-ES"/>
        </w:rPr>
        <w:t>le</w:t>
      </w:r>
      <w:proofErr w:type="gramEnd"/>
      <w:r>
        <w:rPr>
          <w:b/>
          <w:i/>
          <w:sz w:val="28"/>
          <w:szCs w:val="28"/>
          <w:lang w:eastAsia="es-ES"/>
        </w:rPr>
        <w:t xml:space="preserve"> retiran los </w:t>
      </w:r>
      <w:r w:rsidR="00AE0355">
        <w:rPr>
          <w:b/>
          <w:i/>
          <w:sz w:val="28"/>
          <w:szCs w:val="28"/>
          <w:lang w:eastAsia="es-ES"/>
        </w:rPr>
        <w:t>permisos a esta misma carpeta a los</w:t>
      </w:r>
      <w:r>
        <w:rPr>
          <w:b/>
          <w:i/>
          <w:sz w:val="28"/>
          <w:szCs w:val="28"/>
          <w:lang w:eastAsia="es-ES"/>
        </w:rPr>
        <w:t xml:space="preserve"> funcionarios que han dejado de formar parte de este Servicio</w:t>
      </w:r>
      <w:r w:rsidRPr="00EB4353">
        <w:rPr>
          <w:b/>
          <w:i/>
          <w:sz w:val="28"/>
          <w:szCs w:val="28"/>
          <w:lang w:eastAsia="es-ES"/>
        </w:rPr>
        <w:t>:</w:t>
      </w:r>
      <w:r w:rsidRPr="00A95A76">
        <w:rPr>
          <w:lang w:eastAsia="es-ES"/>
        </w:rPr>
        <w:t xml:space="preserve"> </w:t>
      </w:r>
    </w:p>
    <w:tbl>
      <w:tblPr>
        <w:tblStyle w:val="Tablaconcuadrcula"/>
        <w:tblW w:w="0" w:type="auto"/>
        <w:jc w:val="center"/>
        <w:tblLook w:val="04A0"/>
      </w:tblPr>
      <w:tblGrid>
        <w:gridCol w:w="894"/>
        <w:gridCol w:w="4961"/>
      </w:tblGrid>
      <w:tr w:rsidR="00AA390A" w:rsidRPr="009B4F53" w:rsidTr="00AA390A">
        <w:trPr>
          <w:jc w:val="center"/>
        </w:trPr>
        <w:tc>
          <w:tcPr>
            <w:tcW w:w="894" w:type="dxa"/>
            <w:shd w:val="clear" w:color="auto" w:fill="E36C0A" w:themeFill="accent6" w:themeFillShade="BF"/>
            <w:vAlign w:val="center"/>
          </w:tcPr>
          <w:p w:rsidR="00AA390A" w:rsidRPr="009B4F53" w:rsidRDefault="00AA390A" w:rsidP="00CE100C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proofErr w:type="spellStart"/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Login</w:t>
            </w:r>
            <w:proofErr w:type="spellEnd"/>
          </w:p>
        </w:tc>
        <w:tc>
          <w:tcPr>
            <w:tcW w:w="4961" w:type="dxa"/>
            <w:shd w:val="clear" w:color="auto" w:fill="E36C0A" w:themeFill="accent6" w:themeFillShade="BF"/>
            <w:vAlign w:val="center"/>
          </w:tcPr>
          <w:p w:rsidR="00AA390A" w:rsidRPr="009B4F53" w:rsidRDefault="00AA390A" w:rsidP="00CE100C">
            <w:pPr>
              <w:jc w:val="center"/>
              <w:rPr>
                <w:color w:val="FFFFFF" w:themeColor="background1"/>
                <w:sz w:val="18"/>
                <w:szCs w:val="18"/>
                <w:lang w:eastAsia="es-ES"/>
              </w:rPr>
            </w:pPr>
            <w:r w:rsidRPr="009B4F53">
              <w:rPr>
                <w:color w:val="FFFFFF" w:themeColor="background1"/>
                <w:sz w:val="18"/>
                <w:szCs w:val="18"/>
                <w:lang w:eastAsia="es-ES"/>
              </w:rPr>
              <w:t>Nombre y apellidos</w:t>
            </w: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  <w:tr w:rsidR="00AA390A" w:rsidTr="00AA390A">
        <w:trPr>
          <w:jc w:val="center"/>
        </w:trPr>
        <w:tc>
          <w:tcPr>
            <w:tcW w:w="894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  <w:tc>
          <w:tcPr>
            <w:tcW w:w="4961" w:type="dxa"/>
          </w:tcPr>
          <w:p w:rsidR="00AA390A" w:rsidRDefault="00AA390A" w:rsidP="00CE100C">
            <w:pPr>
              <w:jc w:val="center"/>
              <w:rPr>
                <w:sz w:val="18"/>
                <w:szCs w:val="18"/>
                <w:lang w:eastAsia="es-ES"/>
              </w:rPr>
            </w:pPr>
          </w:p>
        </w:tc>
      </w:tr>
    </w:tbl>
    <w:p w:rsidR="00E60CFC" w:rsidRDefault="00E60CFC" w:rsidP="00AA390A">
      <w:pPr>
        <w:jc w:val="center"/>
        <w:rPr>
          <w:lang w:eastAsia="es-ES"/>
        </w:rPr>
      </w:pPr>
    </w:p>
    <w:p w:rsidR="00AA390A" w:rsidRPr="00AA390A" w:rsidRDefault="00AA390A" w:rsidP="00AA390A">
      <w:pPr>
        <w:jc w:val="center"/>
        <w:rPr>
          <w:sz w:val="28"/>
          <w:szCs w:val="28"/>
          <w:lang w:eastAsia="es-ES"/>
        </w:rPr>
      </w:pPr>
      <w:r w:rsidRPr="00AA390A">
        <w:rPr>
          <w:sz w:val="28"/>
          <w:szCs w:val="28"/>
          <w:lang w:eastAsia="es-ES"/>
        </w:rPr>
        <w:t>La Jefe/Jefa de Servicio</w:t>
      </w:r>
    </w:p>
    <w:p w:rsidR="00AA390A" w:rsidRPr="00A95A76" w:rsidRDefault="00AA390A" w:rsidP="00AA390A">
      <w:pPr>
        <w:jc w:val="center"/>
        <w:rPr>
          <w:lang w:eastAsia="es-ES"/>
        </w:rPr>
      </w:pPr>
    </w:p>
    <w:sectPr w:rsidR="00AA390A" w:rsidRPr="00A95A76" w:rsidSect="00217EA9">
      <w:headerReference w:type="default" r:id="rId8"/>
      <w:footerReference w:type="default" r:id="rId9"/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1FEB" w:rsidRDefault="00651FEB" w:rsidP="00A065F7">
      <w:pPr>
        <w:spacing w:after="0"/>
      </w:pPr>
      <w:r>
        <w:separator/>
      </w:r>
    </w:p>
  </w:endnote>
  <w:endnote w:type="continuationSeparator" w:id="0">
    <w:p w:rsidR="00651FEB" w:rsidRDefault="00651FEB" w:rsidP="00A065F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doni SvtyTwo OS ITC TT-Boo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1" w:usb1="00000000" w:usb2="01000407" w:usb3="00000000" w:csb0="0002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135" w:rsidRPr="004B7C93" w:rsidRDefault="008B4183" w:rsidP="001B4943">
    <w:pPr>
      <w:pStyle w:val="Piedepgina"/>
      <w:pBdr>
        <w:top w:val="single" w:sz="12" w:space="1" w:color="auto"/>
      </w:pBdr>
      <w:jc w:val="center"/>
      <w:rPr>
        <w:rFonts w:ascii="Broadway" w:hAnsi="Broadway"/>
        <w:b/>
        <w:sz w:val="22"/>
        <w:szCs w:val="22"/>
      </w:rPr>
    </w:pPr>
    <w:r>
      <w:rPr>
        <w:rFonts w:ascii="Broadway" w:hAnsi="Broadway"/>
        <w:b/>
        <w:sz w:val="22"/>
        <w:szCs w:val="22"/>
      </w:rPr>
      <w:t>Acceso a</w:t>
    </w:r>
    <w:r w:rsidR="00683135" w:rsidRPr="004B7C93">
      <w:rPr>
        <w:rFonts w:ascii="Broadway" w:hAnsi="Broadway"/>
        <w:b/>
        <w:sz w:val="22"/>
        <w:szCs w:val="22"/>
      </w:rPr>
      <w:t xml:space="preserve"> </w:t>
    </w:r>
    <w:proofErr w:type="spellStart"/>
    <w:r w:rsidR="008837D2">
      <w:rPr>
        <w:rFonts w:ascii="Broadway" w:hAnsi="Broadway"/>
        <w:b/>
        <w:sz w:val="22"/>
        <w:szCs w:val="22"/>
      </w:rPr>
      <w:t>ESCOR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1FEB" w:rsidRDefault="00651FEB" w:rsidP="00A065F7">
      <w:pPr>
        <w:spacing w:after="0"/>
      </w:pPr>
      <w:r>
        <w:separator/>
      </w:r>
    </w:p>
  </w:footnote>
  <w:footnote w:type="continuationSeparator" w:id="0">
    <w:p w:rsidR="00651FEB" w:rsidRDefault="00651FEB" w:rsidP="00A065F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48" w:type="dxa"/>
      <w:tblBorders>
        <w:bottom w:val="single" w:sz="12" w:space="0" w:color="000000"/>
      </w:tblBorders>
      <w:tblLook w:val="01E0"/>
    </w:tblPr>
    <w:tblGrid>
      <w:gridCol w:w="4788"/>
      <w:gridCol w:w="4860"/>
    </w:tblGrid>
    <w:tr w:rsidR="00683135" w:rsidTr="00C34E1C">
      <w:tc>
        <w:tcPr>
          <w:tcW w:w="4788" w:type="dxa"/>
        </w:tcPr>
        <w:p w:rsidR="00683135" w:rsidRDefault="00FE0926" w:rsidP="00C34E1C">
          <w:pPr>
            <w:pStyle w:val="Encabezado"/>
            <w:tabs>
              <w:tab w:val="clear" w:pos="8504"/>
              <w:tab w:val="right" w:pos="9360"/>
            </w:tabs>
          </w:pPr>
          <w:r>
            <w:rPr>
              <w:noProof/>
              <w:lang w:eastAsia="es-ES"/>
            </w:rPr>
            <w:drawing>
              <wp:inline distT="0" distB="0" distL="0" distR="0">
                <wp:extent cx="1945005" cy="972185"/>
                <wp:effectExtent l="19050" t="0" r="0" b="0"/>
                <wp:docPr id="1" name="Imagen 1" descr="DGPI_CRI_C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GPI_CRI_C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45005" cy="9721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60" w:type="dxa"/>
        </w:tcPr>
        <w:p w:rsidR="00683135" w:rsidRDefault="00683135" w:rsidP="009F75A4">
          <w:pPr>
            <w:pStyle w:val="Encabezado"/>
          </w:pPr>
        </w:p>
        <w:p w:rsidR="00683135" w:rsidRDefault="00FE0926" w:rsidP="00C34E1C">
          <w:pPr>
            <w:pStyle w:val="Encabezado"/>
            <w:ind w:left="358" w:right="-108"/>
          </w:pPr>
          <w:r>
            <w:rPr>
              <w:noProof/>
              <w:lang w:eastAsia="es-ES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114300</wp:posOffset>
                </wp:positionV>
                <wp:extent cx="2533650" cy="333375"/>
                <wp:effectExtent l="19050" t="0" r="0" b="0"/>
                <wp:wrapSquare wrapText="bothSides"/>
                <wp:docPr id="3" name="Imagen 3" descr="IMAS Traza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IMAS Traza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33650" cy="3333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683135" w:rsidRDefault="008B4183" w:rsidP="009F75A4">
    <w:pPr>
      <w:pStyle w:val="Encabezado"/>
    </w:pPr>
    <w:r>
      <w:rPr>
        <w:noProof/>
      </w:rPr>
      <w:pict>
        <v:rect id="_x0000_s3073" style="position:absolute;left:0;text-align:left;margin-left:-284pt;margin-top:421.9pt;width:657.05pt;height:63pt;rotation:-90;z-index:-251659264;mso-position-horizontal-relative:page;mso-position-vertical-relative:page;v-text-anchor:middle" o:allowincell="f" fillcolor="#603" strokecolor="#95b3d7" strokeweight="1pt">
          <v:fill opacity="52429f" color2="#dbe5f1"/>
          <v:shadow on="t" type="perspective" color="#243f60" opacity=".5" offset="1pt" offset2="-3pt"/>
          <v:textbox style="layout-flow:vertical;mso-layout-flow-alt:bottom-to-top;mso-next-textbox:#_x0000_s3073" inset="1in,7.2pt,,7.2pt">
            <w:txbxContent>
              <w:p w:rsidR="00683135" w:rsidRPr="002A7BD2" w:rsidRDefault="008B4183" w:rsidP="00A065F7">
                <w:pPr>
                  <w:pBdr>
                    <w:bottom w:val="single" w:sz="12" w:space="1" w:color="auto"/>
                  </w:pBdr>
                  <w:jc w:val="center"/>
                  <w:rPr>
                    <w:rFonts w:ascii="Cambria" w:eastAsia="Times New Roman" w:hAnsi="Cambria" w:cs="Times New Roman"/>
                    <w:b/>
                    <w:bCs/>
                    <w:color w:val="CCFFCC"/>
                    <w:sz w:val="36"/>
                    <w:szCs w:val="36"/>
                  </w:rPr>
                </w:pPr>
                <w:r>
                  <w:rPr>
                    <w:rFonts w:ascii="Cambria" w:eastAsia="Times New Roman" w:hAnsi="Cambria" w:cs="Times New Roman"/>
                    <w:b/>
                    <w:bCs/>
                    <w:sz w:val="36"/>
                    <w:szCs w:val="36"/>
                  </w:rPr>
                  <w:t>Acceso a</w:t>
                </w:r>
                <w:r w:rsidR="00683135" w:rsidRPr="00A065F7">
                  <w:rPr>
                    <w:rFonts w:ascii="Cambria" w:eastAsia="Times New Roman" w:hAnsi="Cambria" w:cs="Times New Roman"/>
                    <w:b/>
                    <w:bCs/>
                    <w:sz w:val="36"/>
                    <w:szCs w:val="36"/>
                  </w:rPr>
                  <w:t xml:space="preserve"> </w:t>
                </w:r>
                <w:proofErr w:type="spellStart"/>
                <w:r w:rsidR="008837D2">
                  <w:rPr>
                    <w:rFonts w:ascii="Cambria" w:eastAsia="Times New Roman" w:hAnsi="Cambria" w:cs="Times New Roman"/>
                    <w:b/>
                    <w:bCs/>
                    <w:i/>
                    <w:color w:val="FFFF00"/>
                    <w:sz w:val="96"/>
                    <w:szCs w:val="96"/>
                  </w:rPr>
                  <w:t>ESCOR</w:t>
                </w:r>
                <w:proofErr w:type="spellEnd"/>
                <w:r>
                  <w:rPr>
                    <w:rFonts w:ascii="Cambria" w:eastAsia="Times New Roman" w:hAnsi="Cambria" w:cs="Times New Roman"/>
                    <w:b/>
                    <w:bCs/>
                    <w:i/>
                    <w:color w:val="C00000"/>
                    <w:sz w:val="96"/>
                    <w:szCs w:val="96"/>
                  </w:rPr>
                  <w:t xml:space="preserve"> </w:t>
                </w:r>
              </w:p>
            </w:txbxContent>
          </v:textbox>
          <w10:wrap type="square" anchorx="page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DA41C2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BE409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B5C6F0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29A55F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7E3E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C5021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24645F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FA5C201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C1CD8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712B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E44E5"/>
    <w:multiLevelType w:val="hybridMultilevel"/>
    <w:tmpl w:val="8D7E9708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B711690"/>
    <w:multiLevelType w:val="hybridMultilevel"/>
    <w:tmpl w:val="A6F0E2FC"/>
    <w:lvl w:ilvl="0" w:tplc="0C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1F052F7"/>
    <w:multiLevelType w:val="hybridMultilevel"/>
    <w:tmpl w:val="E7600520"/>
    <w:lvl w:ilvl="0" w:tplc="06CE8A2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3">
    <w:nsid w:val="143A3C56"/>
    <w:multiLevelType w:val="multilevel"/>
    <w:tmpl w:val="616CC3B4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4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1F2D3E83"/>
    <w:multiLevelType w:val="hybridMultilevel"/>
    <w:tmpl w:val="CEA2D236"/>
    <w:lvl w:ilvl="0" w:tplc="0C0A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66902E3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MS Mincho" w:hAnsi="Tahoma" w:cs="Tahoma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D15BB0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21125F7E"/>
    <w:multiLevelType w:val="hybridMultilevel"/>
    <w:tmpl w:val="432C7EAE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21AE3B67"/>
    <w:multiLevelType w:val="hybridMultilevel"/>
    <w:tmpl w:val="865CF100"/>
    <w:lvl w:ilvl="0" w:tplc="0C0A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9A74DE66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23233EDF"/>
    <w:multiLevelType w:val="multilevel"/>
    <w:tmpl w:val="BCC2EADC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5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24FF7E08"/>
    <w:multiLevelType w:val="hybridMultilevel"/>
    <w:tmpl w:val="A0765B22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26B22AF6"/>
    <w:multiLevelType w:val="hybridMultilevel"/>
    <w:tmpl w:val="BF361A4A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1">
    <w:nsid w:val="271A5606"/>
    <w:multiLevelType w:val="multilevel"/>
    <w:tmpl w:val="8DF458E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880"/>
        </w:tabs>
        <w:ind w:left="28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240"/>
        </w:tabs>
        <w:ind w:left="3240" w:hanging="2520"/>
      </w:pPr>
      <w:rPr>
        <w:rFonts w:hint="default"/>
      </w:rPr>
    </w:lvl>
  </w:abstractNum>
  <w:abstractNum w:abstractNumId="22">
    <w:nsid w:val="2C8821D9"/>
    <w:multiLevelType w:val="hybridMultilevel"/>
    <w:tmpl w:val="971EF8D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28C2A42"/>
    <w:multiLevelType w:val="hybridMultilevel"/>
    <w:tmpl w:val="C988092C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4">
    <w:nsid w:val="4E1C5E29"/>
    <w:multiLevelType w:val="multilevel"/>
    <w:tmpl w:val="DF58C088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604210B"/>
    <w:multiLevelType w:val="hybridMultilevel"/>
    <w:tmpl w:val="A260DBF4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563B5273"/>
    <w:multiLevelType w:val="multilevel"/>
    <w:tmpl w:val="865CF100"/>
    <w:lvl w:ilvl="0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>
      <w:start w:val="2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5795338B"/>
    <w:multiLevelType w:val="hybridMultilevel"/>
    <w:tmpl w:val="90BAAFD2"/>
    <w:lvl w:ilvl="0" w:tplc="D460E974">
      <w:start w:val="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8">
    <w:nsid w:val="65CF0A3F"/>
    <w:multiLevelType w:val="hybridMultilevel"/>
    <w:tmpl w:val="A364C9CE"/>
    <w:lvl w:ilvl="0" w:tplc="0C0A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9">
    <w:nsid w:val="66CB59EC"/>
    <w:multiLevelType w:val="hybridMultilevel"/>
    <w:tmpl w:val="387C3884"/>
    <w:lvl w:ilvl="0" w:tplc="0C0A0019">
      <w:start w:val="1"/>
      <w:numFmt w:val="lowerLetter"/>
      <w:lvlText w:val="%1."/>
      <w:lvlJc w:val="left"/>
      <w:pPr>
        <w:tabs>
          <w:tab w:val="num" w:pos="1785"/>
        </w:tabs>
        <w:ind w:left="1785" w:hanging="360"/>
      </w:p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121FE0">
      <w:start w:val="6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B957EB5"/>
    <w:multiLevelType w:val="hybridMultilevel"/>
    <w:tmpl w:val="A62EDD50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6CB77FC8"/>
    <w:multiLevelType w:val="hybridMultilevel"/>
    <w:tmpl w:val="2E6EAD82"/>
    <w:lvl w:ilvl="0" w:tplc="66902E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MS Mincho" w:hAnsi="Tahoma" w:cs="Tahoma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0FE213E"/>
    <w:multiLevelType w:val="hybridMultilevel"/>
    <w:tmpl w:val="6F44177C"/>
    <w:lvl w:ilvl="0" w:tplc="F7A8AF5A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>
    <w:nsid w:val="758845D7"/>
    <w:multiLevelType w:val="hybridMultilevel"/>
    <w:tmpl w:val="F8B4AA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5E76CBB"/>
    <w:multiLevelType w:val="hybridMultilevel"/>
    <w:tmpl w:val="201AEC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4"/>
  </w:num>
  <w:num w:numId="3">
    <w:abstractNumId w:val="31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32"/>
  </w:num>
  <w:num w:numId="15">
    <w:abstractNumId w:val="30"/>
  </w:num>
  <w:num w:numId="16">
    <w:abstractNumId w:val="17"/>
  </w:num>
  <w:num w:numId="17">
    <w:abstractNumId w:val="12"/>
  </w:num>
  <w:num w:numId="18">
    <w:abstractNumId w:val="33"/>
  </w:num>
  <w:num w:numId="19">
    <w:abstractNumId w:val="29"/>
  </w:num>
  <w:num w:numId="20">
    <w:abstractNumId w:val="15"/>
  </w:num>
  <w:num w:numId="21">
    <w:abstractNumId w:val="26"/>
  </w:num>
  <w:num w:numId="22">
    <w:abstractNumId w:val="28"/>
  </w:num>
  <w:num w:numId="23">
    <w:abstractNumId w:val="23"/>
  </w:num>
  <w:num w:numId="24">
    <w:abstractNumId w:val="13"/>
  </w:num>
  <w:num w:numId="25">
    <w:abstractNumId w:val="22"/>
  </w:num>
  <w:num w:numId="26">
    <w:abstractNumId w:val="11"/>
  </w:num>
  <w:num w:numId="27">
    <w:abstractNumId w:val="10"/>
  </w:num>
  <w:num w:numId="28">
    <w:abstractNumId w:val="24"/>
  </w:num>
  <w:num w:numId="29">
    <w:abstractNumId w:val="18"/>
  </w:num>
  <w:num w:numId="30">
    <w:abstractNumId w:val="27"/>
  </w:num>
  <w:num w:numId="31">
    <w:abstractNumId w:val="20"/>
  </w:num>
  <w:num w:numId="32">
    <w:abstractNumId w:val="16"/>
  </w:num>
  <w:num w:numId="33">
    <w:abstractNumId w:val="21"/>
  </w:num>
  <w:num w:numId="34">
    <w:abstractNumId w:val="19"/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4098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62156"/>
    <w:rsid w:val="00001C85"/>
    <w:rsid w:val="00020B9C"/>
    <w:rsid w:val="0003464A"/>
    <w:rsid w:val="000408B4"/>
    <w:rsid w:val="00053992"/>
    <w:rsid w:val="00054CEB"/>
    <w:rsid w:val="00060087"/>
    <w:rsid w:val="0006109E"/>
    <w:rsid w:val="00061C05"/>
    <w:rsid w:val="0006436C"/>
    <w:rsid w:val="00090628"/>
    <w:rsid w:val="000C1267"/>
    <w:rsid w:val="000D27C8"/>
    <w:rsid w:val="000E7B19"/>
    <w:rsid w:val="000F04D1"/>
    <w:rsid w:val="000F17C2"/>
    <w:rsid w:val="000F5AF4"/>
    <w:rsid w:val="00107EB6"/>
    <w:rsid w:val="00156767"/>
    <w:rsid w:val="00163521"/>
    <w:rsid w:val="00163C5F"/>
    <w:rsid w:val="00164A82"/>
    <w:rsid w:val="0016546A"/>
    <w:rsid w:val="001763E1"/>
    <w:rsid w:val="001839D7"/>
    <w:rsid w:val="00184A7A"/>
    <w:rsid w:val="00185C0E"/>
    <w:rsid w:val="00192328"/>
    <w:rsid w:val="001A1DAD"/>
    <w:rsid w:val="001A46A6"/>
    <w:rsid w:val="001A6E0E"/>
    <w:rsid w:val="001B4943"/>
    <w:rsid w:val="001B4B2E"/>
    <w:rsid w:val="001C0A14"/>
    <w:rsid w:val="001C6E44"/>
    <w:rsid w:val="001D66D4"/>
    <w:rsid w:val="001E7271"/>
    <w:rsid w:val="00202BBD"/>
    <w:rsid w:val="00217E40"/>
    <w:rsid w:val="00217EA9"/>
    <w:rsid w:val="00227EDD"/>
    <w:rsid w:val="00233F95"/>
    <w:rsid w:val="00241E9D"/>
    <w:rsid w:val="002448CE"/>
    <w:rsid w:val="00251273"/>
    <w:rsid w:val="00252144"/>
    <w:rsid w:val="002900B5"/>
    <w:rsid w:val="002A7BD2"/>
    <w:rsid w:val="002D0AC6"/>
    <w:rsid w:val="002D1FCA"/>
    <w:rsid w:val="002E5738"/>
    <w:rsid w:val="002F330A"/>
    <w:rsid w:val="00325E2E"/>
    <w:rsid w:val="0036117E"/>
    <w:rsid w:val="00373A84"/>
    <w:rsid w:val="00383DA5"/>
    <w:rsid w:val="003A3F61"/>
    <w:rsid w:val="003A4574"/>
    <w:rsid w:val="003B5F45"/>
    <w:rsid w:val="003C284F"/>
    <w:rsid w:val="003C7235"/>
    <w:rsid w:val="003C7AD0"/>
    <w:rsid w:val="00400792"/>
    <w:rsid w:val="00400C86"/>
    <w:rsid w:val="00405396"/>
    <w:rsid w:val="00407EEE"/>
    <w:rsid w:val="00411D73"/>
    <w:rsid w:val="0042203B"/>
    <w:rsid w:val="0043291F"/>
    <w:rsid w:val="004875DA"/>
    <w:rsid w:val="00494398"/>
    <w:rsid w:val="004A3264"/>
    <w:rsid w:val="004B488A"/>
    <w:rsid w:val="004B7C93"/>
    <w:rsid w:val="004C08F3"/>
    <w:rsid w:val="004D7ECB"/>
    <w:rsid w:val="004E1304"/>
    <w:rsid w:val="00525234"/>
    <w:rsid w:val="005513F5"/>
    <w:rsid w:val="00555B28"/>
    <w:rsid w:val="00561027"/>
    <w:rsid w:val="005802FC"/>
    <w:rsid w:val="0058461D"/>
    <w:rsid w:val="00592241"/>
    <w:rsid w:val="005969CE"/>
    <w:rsid w:val="005A29D7"/>
    <w:rsid w:val="005B3DE6"/>
    <w:rsid w:val="005B414F"/>
    <w:rsid w:val="005D640C"/>
    <w:rsid w:val="005E287F"/>
    <w:rsid w:val="00640C62"/>
    <w:rsid w:val="00651FEB"/>
    <w:rsid w:val="006726B0"/>
    <w:rsid w:val="0068288E"/>
    <w:rsid w:val="00683135"/>
    <w:rsid w:val="0069621B"/>
    <w:rsid w:val="006C1318"/>
    <w:rsid w:val="006C58C7"/>
    <w:rsid w:val="006E15E9"/>
    <w:rsid w:val="006F6DB9"/>
    <w:rsid w:val="00722886"/>
    <w:rsid w:val="0073235B"/>
    <w:rsid w:val="00753E63"/>
    <w:rsid w:val="0076055B"/>
    <w:rsid w:val="00767ED9"/>
    <w:rsid w:val="00773276"/>
    <w:rsid w:val="007865B8"/>
    <w:rsid w:val="007A025B"/>
    <w:rsid w:val="007B1D3C"/>
    <w:rsid w:val="007B42F2"/>
    <w:rsid w:val="007F7D2A"/>
    <w:rsid w:val="00814155"/>
    <w:rsid w:val="00822C10"/>
    <w:rsid w:val="008314CF"/>
    <w:rsid w:val="00852A32"/>
    <w:rsid w:val="00862156"/>
    <w:rsid w:val="008642B2"/>
    <w:rsid w:val="00870D2B"/>
    <w:rsid w:val="0088007C"/>
    <w:rsid w:val="008818E7"/>
    <w:rsid w:val="008837D2"/>
    <w:rsid w:val="00884464"/>
    <w:rsid w:val="00884EE0"/>
    <w:rsid w:val="00886A17"/>
    <w:rsid w:val="008A2E59"/>
    <w:rsid w:val="008B0173"/>
    <w:rsid w:val="008B4183"/>
    <w:rsid w:val="008C52B6"/>
    <w:rsid w:val="008F5F94"/>
    <w:rsid w:val="00913B4D"/>
    <w:rsid w:val="00925B11"/>
    <w:rsid w:val="0093124D"/>
    <w:rsid w:val="00934D8B"/>
    <w:rsid w:val="00960267"/>
    <w:rsid w:val="00965D7E"/>
    <w:rsid w:val="00971822"/>
    <w:rsid w:val="00986C5B"/>
    <w:rsid w:val="00986DE6"/>
    <w:rsid w:val="009875F6"/>
    <w:rsid w:val="00990EF9"/>
    <w:rsid w:val="009910E1"/>
    <w:rsid w:val="009A5CE7"/>
    <w:rsid w:val="009B2524"/>
    <w:rsid w:val="009B4F53"/>
    <w:rsid w:val="009B571E"/>
    <w:rsid w:val="009C604D"/>
    <w:rsid w:val="009C6F27"/>
    <w:rsid w:val="009D2130"/>
    <w:rsid w:val="009E3BFB"/>
    <w:rsid w:val="009F1C2E"/>
    <w:rsid w:val="009F75A4"/>
    <w:rsid w:val="00A0358E"/>
    <w:rsid w:val="00A04131"/>
    <w:rsid w:val="00A065F7"/>
    <w:rsid w:val="00A15F46"/>
    <w:rsid w:val="00A22B4F"/>
    <w:rsid w:val="00A46C49"/>
    <w:rsid w:val="00A9549F"/>
    <w:rsid w:val="00A95A76"/>
    <w:rsid w:val="00AA390A"/>
    <w:rsid w:val="00AA4C20"/>
    <w:rsid w:val="00AA7EB4"/>
    <w:rsid w:val="00AB5934"/>
    <w:rsid w:val="00AD1623"/>
    <w:rsid w:val="00AE0355"/>
    <w:rsid w:val="00AE5CC7"/>
    <w:rsid w:val="00B1459D"/>
    <w:rsid w:val="00B259E8"/>
    <w:rsid w:val="00B26D7A"/>
    <w:rsid w:val="00B30E56"/>
    <w:rsid w:val="00B3790B"/>
    <w:rsid w:val="00B54289"/>
    <w:rsid w:val="00B57E14"/>
    <w:rsid w:val="00B66676"/>
    <w:rsid w:val="00B74842"/>
    <w:rsid w:val="00B82B27"/>
    <w:rsid w:val="00B83CDD"/>
    <w:rsid w:val="00B85708"/>
    <w:rsid w:val="00B87AAA"/>
    <w:rsid w:val="00B94F76"/>
    <w:rsid w:val="00BA7E7E"/>
    <w:rsid w:val="00BB240D"/>
    <w:rsid w:val="00BB709B"/>
    <w:rsid w:val="00C04536"/>
    <w:rsid w:val="00C10344"/>
    <w:rsid w:val="00C14F76"/>
    <w:rsid w:val="00C17B91"/>
    <w:rsid w:val="00C34E1C"/>
    <w:rsid w:val="00C44B6E"/>
    <w:rsid w:val="00C5437C"/>
    <w:rsid w:val="00C57B94"/>
    <w:rsid w:val="00CA5DE4"/>
    <w:rsid w:val="00CB4D18"/>
    <w:rsid w:val="00CC3E42"/>
    <w:rsid w:val="00CC6C53"/>
    <w:rsid w:val="00CC730E"/>
    <w:rsid w:val="00CC7FCF"/>
    <w:rsid w:val="00CD58CD"/>
    <w:rsid w:val="00CD7D5E"/>
    <w:rsid w:val="00CE42E0"/>
    <w:rsid w:val="00CE6F8D"/>
    <w:rsid w:val="00D00700"/>
    <w:rsid w:val="00D01B17"/>
    <w:rsid w:val="00D15ACF"/>
    <w:rsid w:val="00D21584"/>
    <w:rsid w:val="00D25EEC"/>
    <w:rsid w:val="00D26FC9"/>
    <w:rsid w:val="00D30713"/>
    <w:rsid w:val="00D50DE2"/>
    <w:rsid w:val="00D94E99"/>
    <w:rsid w:val="00DA406E"/>
    <w:rsid w:val="00DA61A6"/>
    <w:rsid w:val="00DB03B6"/>
    <w:rsid w:val="00DD7DAD"/>
    <w:rsid w:val="00DE309E"/>
    <w:rsid w:val="00DE4AD4"/>
    <w:rsid w:val="00DF48C5"/>
    <w:rsid w:val="00DF50ED"/>
    <w:rsid w:val="00DF5D6E"/>
    <w:rsid w:val="00E02403"/>
    <w:rsid w:val="00E1190F"/>
    <w:rsid w:val="00E37F4B"/>
    <w:rsid w:val="00E4461E"/>
    <w:rsid w:val="00E51B89"/>
    <w:rsid w:val="00E579DF"/>
    <w:rsid w:val="00E60CFC"/>
    <w:rsid w:val="00E70387"/>
    <w:rsid w:val="00E8356C"/>
    <w:rsid w:val="00E95C98"/>
    <w:rsid w:val="00EB4353"/>
    <w:rsid w:val="00EB6D52"/>
    <w:rsid w:val="00EC2180"/>
    <w:rsid w:val="00EC6A92"/>
    <w:rsid w:val="00ED049D"/>
    <w:rsid w:val="00EE2BF8"/>
    <w:rsid w:val="00EF7F02"/>
    <w:rsid w:val="00F00E4A"/>
    <w:rsid w:val="00F01CF1"/>
    <w:rsid w:val="00F01DAC"/>
    <w:rsid w:val="00F10582"/>
    <w:rsid w:val="00F20203"/>
    <w:rsid w:val="00F22917"/>
    <w:rsid w:val="00F42776"/>
    <w:rsid w:val="00F47653"/>
    <w:rsid w:val="00F545A1"/>
    <w:rsid w:val="00F61C3E"/>
    <w:rsid w:val="00F649E1"/>
    <w:rsid w:val="00F74FEB"/>
    <w:rsid w:val="00FA5712"/>
    <w:rsid w:val="00FA596E"/>
    <w:rsid w:val="00FC34E9"/>
    <w:rsid w:val="00FC46C1"/>
    <w:rsid w:val="00FE0926"/>
    <w:rsid w:val="00FF1A28"/>
    <w:rsid w:val="00FF4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style="mso-position-horizontal-relative:page;mso-position-vertical-relative:page;v-text-anchor:middle" o:allowincell="f" fillcolor="#95b3d7" strokecolor="#95b3d7">
      <v:fill color="#95b3d7" opacity="52429f" color2="#dbe5f1" angle="-45" focus="-50%" type="gradient"/>
      <v:stroke color="#95b3d7" weight="1pt"/>
      <v:shadow on="t" type="perspective" color="#243f60" opacity=".5" offset="1pt" offset2="-3pt"/>
      <v:textbox style="layout-flow:vertical;mso-layout-flow-alt:bottom-to-top" inset="1in,7.2pt,,7.2pt"/>
      <o:colormru v:ext="edit" colors="#60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MS Mincho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917"/>
    <w:pPr>
      <w:spacing w:after="200"/>
      <w:jc w:val="both"/>
    </w:pPr>
    <w:rPr>
      <w:rFonts w:ascii="Arial" w:hAnsi="Arial" w:cs="Arial"/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986DE6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qFormat/>
    <w:rsid w:val="0086215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86DE6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986DE6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986DE6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86DE6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ubtitulosinformes">
    <w:name w:val="Subtitulos informes"/>
    <w:basedOn w:val="Normal"/>
    <w:link w:val="SubtitulosinformesCar"/>
    <w:rsid w:val="00F22917"/>
    <w:pPr>
      <w:shd w:val="clear" w:color="auto" w:fill="000000"/>
      <w:jc w:val="left"/>
    </w:pPr>
    <w:rPr>
      <w:b/>
      <w:color w:val="000000"/>
      <w:sz w:val="40"/>
      <w:szCs w:val="40"/>
      <w:bdr w:val="single" w:sz="4" w:space="0" w:color="auto"/>
      <w:shd w:val="clear" w:color="auto" w:fill="FFFFFF"/>
    </w:rPr>
  </w:style>
  <w:style w:type="paragraph" w:customStyle="1" w:styleId="SubtitulosparaInformes">
    <w:name w:val="Subtitulos para Informes"/>
    <w:basedOn w:val="Subtitulosinformes"/>
    <w:next w:val="Normal"/>
    <w:link w:val="SubtitulosparaInformesCar"/>
    <w:rsid w:val="00BB240D"/>
  </w:style>
  <w:style w:type="character" w:customStyle="1" w:styleId="SubtitulosinformesCar">
    <w:name w:val="Subtitulos informes Car"/>
    <w:basedOn w:val="Fuentedeprrafopredeter"/>
    <w:link w:val="Subtitulosinformes"/>
    <w:rsid w:val="00F22917"/>
    <w:rPr>
      <w:rFonts w:ascii="Arial" w:hAnsi="Arial" w:cs="Arial"/>
      <w:b/>
      <w:color w:val="000000"/>
      <w:sz w:val="40"/>
      <w:szCs w:val="40"/>
      <w:bdr w:val="single" w:sz="4" w:space="0" w:color="auto"/>
      <w:shd w:val="clear" w:color="auto" w:fill="000000"/>
    </w:rPr>
  </w:style>
  <w:style w:type="paragraph" w:customStyle="1" w:styleId="SubtituloInformes">
    <w:name w:val="Subtitulo Informes"/>
    <w:basedOn w:val="SubtitulosparaInformes"/>
    <w:next w:val="Normal"/>
    <w:link w:val="SubtituloInformesCar"/>
    <w:qFormat/>
    <w:rsid w:val="00BB240D"/>
  </w:style>
  <w:style w:type="character" w:customStyle="1" w:styleId="SubtitulosparaInformesCar">
    <w:name w:val="Subtitulos para Informes Car"/>
    <w:basedOn w:val="SubtitulosinformesCar"/>
    <w:link w:val="SubtitulosparaInformes"/>
    <w:rsid w:val="00BB240D"/>
  </w:style>
  <w:style w:type="table" w:styleId="Tablaconcuadrcula">
    <w:name w:val="Table Grid"/>
    <w:basedOn w:val="Tablanormal"/>
    <w:rsid w:val="00BB24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tituloInformesCar">
    <w:name w:val="Subtitulo Informes Car"/>
    <w:basedOn w:val="SubtitulosparaInformesCar"/>
    <w:link w:val="SubtituloInformes"/>
    <w:rsid w:val="00BB240D"/>
  </w:style>
  <w:style w:type="paragraph" w:styleId="Encabezado">
    <w:name w:val="header"/>
    <w:basedOn w:val="Normal"/>
    <w:link w:val="EncabezadoCar"/>
    <w:uiPriority w:val="99"/>
    <w:semiHidden/>
    <w:unhideWhenUsed/>
    <w:rsid w:val="00A065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065F7"/>
    <w:rPr>
      <w:rFonts w:ascii="Arial" w:hAnsi="Arial" w:cs="Arial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semiHidden/>
    <w:unhideWhenUsed/>
    <w:rsid w:val="00A065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065F7"/>
    <w:rPr>
      <w:rFonts w:ascii="Arial" w:hAnsi="Arial" w:cs="Arial"/>
      <w:sz w:val="24"/>
      <w:szCs w:val="24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65F7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65F7"/>
    <w:rPr>
      <w:rFonts w:ascii="Tahoma" w:hAnsi="Tahoma" w:cs="Tahoma"/>
      <w:sz w:val="16"/>
      <w:szCs w:val="16"/>
      <w:lang w:eastAsia="en-US"/>
    </w:rPr>
  </w:style>
  <w:style w:type="paragraph" w:styleId="TDC1">
    <w:name w:val="toc 1"/>
    <w:basedOn w:val="Normal"/>
    <w:next w:val="Normal"/>
    <w:rsid w:val="00862156"/>
    <w:pPr>
      <w:tabs>
        <w:tab w:val="right" w:leader="dot" w:pos="9639"/>
      </w:tabs>
      <w:spacing w:before="120" w:after="0"/>
      <w:ind w:left="425" w:hanging="425"/>
    </w:pPr>
    <w:rPr>
      <w:rFonts w:ascii="Tahoma" w:eastAsia="Times New Roman" w:hAnsi="Tahoma" w:cs="Times New Roman"/>
      <w:b/>
      <w:noProof/>
      <w:sz w:val="22"/>
      <w:szCs w:val="26"/>
      <w:lang w:eastAsia="es-ES"/>
    </w:rPr>
  </w:style>
  <w:style w:type="paragraph" w:styleId="TDC2">
    <w:name w:val="toc 2"/>
    <w:basedOn w:val="TDC1"/>
    <w:next w:val="Normal"/>
    <w:rsid w:val="00862156"/>
    <w:pPr>
      <w:ind w:left="1134" w:hanging="709"/>
    </w:pPr>
  </w:style>
  <w:style w:type="paragraph" w:styleId="TDC3">
    <w:name w:val="toc 3"/>
    <w:basedOn w:val="TDC1"/>
    <w:next w:val="Normal"/>
    <w:rsid w:val="00862156"/>
    <w:pPr>
      <w:ind w:left="1985" w:hanging="851"/>
    </w:pPr>
  </w:style>
  <w:style w:type="paragraph" w:customStyle="1" w:styleId="TtuloIndependiente">
    <w:name w:val="Título Independiente"/>
    <w:basedOn w:val="Normal"/>
    <w:next w:val="Ttulo2"/>
    <w:rsid w:val="00862156"/>
    <w:pPr>
      <w:spacing w:before="240" w:after="240"/>
    </w:pPr>
    <w:rPr>
      <w:rFonts w:ascii="Tahoma" w:eastAsia="Times New Roman" w:hAnsi="Tahoma" w:cs="Times New Roman"/>
      <w:b/>
      <w:sz w:val="26"/>
      <w:szCs w:val="20"/>
      <w:lang w:eastAsia="es-ES"/>
    </w:rPr>
  </w:style>
  <w:style w:type="paragraph" w:customStyle="1" w:styleId="ListParagraph">
    <w:name w:val="List Paragraph"/>
    <w:basedOn w:val="Normal"/>
    <w:rsid w:val="00EC2180"/>
    <w:pPr>
      <w:spacing w:after="0"/>
      <w:ind w:left="720"/>
      <w:contextualSpacing/>
    </w:pPr>
    <w:rPr>
      <w:rFonts w:ascii="Tahoma" w:eastAsia="Times New Roman" w:hAnsi="Tahoma" w:cs="Times New Roman"/>
      <w:sz w:val="22"/>
      <w:szCs w:val="20"/>
      <w:lang w:eastAsia="es-ES"/>
    </w:rPr>
  </w:style>
  <w:style w:type="paragraph" w:customStyle="1" w:styleId="TtuloPortada">
    <w:name w:val="Título Portada"/>
    <w:basedOn w:val="Normal"/>
    <w:rsid w:val="00CE6F8D"/>
    <w:pPr>
      <w:spacing w:before="600" w:after="0" w:line="360" w:lineRule="auto"/>
      <w:ind w:left="567" w:right="567"/>
      <w:jc w:val="left"/>
    </w:pPr>
    <w:rPr>
      <w:rFonts w:ascii="Century Gothic" w:eastAsia="Times New Roman" w:hAnsi="Century Gothic" w:cs="Tahoma"/>
      <w:b/>
      <w:sz w:val="44"/>
      <w:szCs w:val="20"/>
      <w:lang w:eastAsia="es-ES"/>
    </w:rPr>
  </w:style>
  <w:style w:type="character" w:customStyle="1" w:styleId="Car11">
    <w:name w:val=" Car11"/>
    <w:rsid w:val="003B5F45"/>
    <w:rPr>
      <w:rFonts w:ascii="Cambria" w:eastAsia="Cambria" w:hAnsi="Cambria" w:cs="Times New Roman"/>
    </w:rPr>
  </w:style>
  <w:style w:type="paragraph" w:customStyle="1" w:styleId="Cuerpo">
    <w:name w:val="Cuerpo"/>
    <w:rsid w:val="003B5F45"/>
    <w:pPr>
      <w:spacing w:before="200" w:after="80"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customStyle="1" w:styleId="Formatolibre">
    <w:name w:val="Formato libre"/>
    <w:rsid w:val="003B5F45"/>
    <w:pPr>
      <w:spacing w:line="336" w:lineRule="auto"/>
    </w:pPr>
    <w:rPr>
      <w:rFonts w:ascii="Bodoni SvtyTwo OS ITC TT-Book" w:eastAsia="ヒラギノ角ゴ Pro W3" w:hAnsi="Bodoni SvtyTwo OS ITC TT-Book"/>
      <w:color w:val="000000"/>
      <w:sz w:val="24"/>
      <w:lang w:val="es-ES_tradnl" w:eastAsia="en-US"/>
    </w:rPr>
  </w:style>
  <w:style w:type="paragraph" w:styleId="Prrafodelista">
    <w:name w:val="List Paragraph"/>
    <w:basedOn w:val="Normal"/>
    <w:qFormat/>
    <w:rsid w:val="003B5F45"/>
    <w:pPr>
      <w:spacing w:line="276" w:lineRule="auto"/>
      <w:ind w:left="720"/>
      <w:contextualSpacing/>
      <w:jc w:val="left"/>
    </w:pPr>
    <w:rPr>
      <w:rFonts w:ascii="Calibri" w:eastAsia="Calibri" w:hAnsi="Calibri" w:cs="Times New Roman"/>
      <w:sz w:val="22"/>
      <w:szCs w:val="22"/>
    </w:rPr>
  </w:style>
  <w:style w:type="paragraph" w:styleId="Textoindependiente3">
    <w:name w:val="Body Text 3"/>
    <w:basedOn w:val="Normal"/>
    <w:rsid w:val="003B5F45"/>
    <w:pPr>
      <w:spacing w:after="120" w:line="276" w:lineRule="auto"/>
      <w:jc w:val="left"/>
    </w:pPr>
    <w:rPr>
      <w:rFonts w:ascii="Calibri" w:eastAsia="Calibri" w:hAnsi="Calibri" w:cs="Times New Roman"/>
      <w:sz w:val="16"/>
      <w:szCs w:val="16"/>
    </w:rPr>
  </w:style>
  <w:style w:type="paragraph" w:styleId="NormalWeb">
    <w:name w:val="Normal (Web)"/>
    <w:basedOn w:val="Normal"/>
    <w:rsid w:val="003B5F45"/>
    <w:pPr>
      <w:spacing w:before="100" w:beforeAutospacing="1" w:after="100" w:afterAutospacing="1"/>
    </w:pPr>
    <w:rPr>
      <w:rFonts w:ascii="Verdana" w:eastAsia="Times New Roman" w:hAnsi="Verdana" w:cs="Times New Roman"/>
      <w:sz w:val="17"/>
      <w:szCs w:val="17"/>
      <w:lang w:eastAsia="es-ES"/>
    </w:rPr>
  </w:style>
  <w:style w:type="paragraph" w:customStyle="1" w:styleId="Default">
    <w:name w:val="Default"/>
    <w:rsid w:val="003B5F45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rsid w:val="003B5F4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sr29m\Mis%20documentos\Plantillas\I+\platilla%20coral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A2BA4B-E575-4C9C-8066-DB96E9A9EF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platilla coral</Template>
  <TotalTime>8</TotalTime>
  <Pages>1</Pages>
  <Words>84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CASA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asr29m</dc:creator>
  <cp:lastModifiedBy>ANTONIO SOLA ROCA</cp:lastModifiedBy>
  <cp:revision>4</cp:revision>
  <cp:lastPrinted>2015-11-03T11:19:00Z</cp:lastPrinted>
  <dcterms:created xsi:type="dcterms:W3CDTF">2016-10-02T07:45:00Z</dcterms:created>
  <dcterms:modified xsi:type="dcterms:W3CDTF">2016-10-02T07:53:00Z</dcterms:modified>
</cp:coreProperties>
</file>