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F8D" w:rsidRDefault="00AC25F6" w:rsidP="007F7D2A">
      <w:pPr>
        <w:pStyle w:val="TtuloIndependiente"/>
        <w:pBdr>
          <w:top w:val="single" w:sz="12" w:space="1" w:color="auto"/>
          <w:bottom w:val="single" w:sz="12" w:space="1" w:color="auto"/>
        </w:pBdr>
        <w:jc w:val="center"/>
        <w:rPr>
          <w:color w:val="33CCCC"/>
          <w:sz w:val="40"/>
          <w:szCs w:val="40"/>
        </w:rPr>
      </w:pPr>
      <w:r>
        <w:rPr>
          <w:color w:val="FF0000"/>
          <w:sz w:val="44"/>
          <w:szCs w:val="44"/>
        </w:rPr>
        <w:t>I</w:t>
      </w:r>
      <w:r>
        <w:rPr>
          <w:color w:val="0000FF"/>
          <w:sz w:val="40"/>
          <w:szCs w:val="40"/>
        </w:rPr>
        <w:t>ngresos</w:t>
      </w:r>
      <w:r w:rsidR="009C604D">
        <w:rPr>
          <w:color w:val="0000FF"/>
          <w:sz w:val="40"/>
          <w:szCs w:val="40"/>
        </w:rPr>
        <w:t xml:space="preserve"> </w:t>
      </w:r>
      <w:r>
        <w:rPr>
          <w:color w:val="0000FF"/>
          <w:sz w:val="40"/>
          <w:szCs w:val="40"/>
        </w:rPr>
        <w:t xml:space="preserve">en </w:t>
      </w:r>
      <w:r>
        <w:rPr>
          <w:color w:val="FF0000"/>
          <w:sz w:val="44"/>
          <w:szCs w:val="44"/>
        </w:rPr>
        <w:t>C</w:t>
      </w:r>
      <w:r>
        <w:rPr>
          <w:color w:val="0000FF"/>
          <w:sz w:val="40"/>
          <w:szCs w:val="40"/>
        </w:rPr>
        <w:t>entros Propios</w:t>
      </w:r>
      <w:r w:rsidR="008B4183">
        <w:rPr>
          <w:color w:val="0000FF"/>
          <w:sz w:val="40"/>
          <w:szCs w:val="40"/>
        </w:rPr>
        <w:t xml:space="preserve"> </w:t>
      </w:r>
      <w:r>
        <w:rPr>
          <w:color w:val="FF0000"/>
          <w:sz w:val="44"/>
          <w:szCs w:val="44"/>
        </w:rPr>
        <w:t>C</w:t>
      </w:r>
      <w:r>
        <w:rPr>
          <w:color w:val="0000FF"/>
          <w:sz w:val="40"/>
          <w:szCs w:val="40"/>
        </w:rPr>
        <w:t>oncertados</w:t>
      </w:r>
      <w:r w:rsidR="009C604D">
        <w:rPr>
          <w:color w:val="0000FF"/>
          <w:sz w:val="40"/>
          <w:szCs w:val="40"/>
        </w:rPr>
        <w:t xml:space="preserve">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584"/>
        <w:gridCol w:w="2337"/>
        <w:gridCol w:w="900"/>
        <w:gridCol w:w="325"/>
        <w:gridCol w:w="928"/>
        <w:gridCol w:w="671"/>
        <w:gridCol w:w="1080"/>
        <w:gridCol w:w="1676"/>
      </w:tblGrid>
      <w:tr w:rsidR="0093124D" w:rsidTr="00A15F46">
        <w:trPr>
          <w:trHeight w:val="225"/>
        </w:trPr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CC99"/>
          </w:tcPr>
          <w:p w:rsidR="0093124D" w:rsidRPr="008F5F94" w:rsidRDefault="0063541F" w:rsidP="008F5F94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Organismo</w:t>
            </w:r>
            <w:r w:rsidR="00A15F46">
              <w:rPr>
                <w:sz w:val="20"/>
                <w:szCs w:val="20"/>
                <w:lang w:eastAsia="es-ES"/>
              </w:rPr>
              <w:t>:</w:t>
            </w:r>
          </w:p>
        </w:tc>
        <w:tc>
          <w:tcPr>
            <w:tcW w:w="5161" w:type="dxa"/>
            <w:gridSpan w:val="5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3124D" w:rsidRPr="008F5F94" w:rsidRDefault="0093124D" w:rsidP="008F5F94">
            <w:pPr>
              <w:rPr>
                <w:sz w:val="20"/>
                <w:szCs w:val="20"/>
                <w:lang w:eastAsia="es-E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CC99"/>
          </w:tcPr>
          <w:p w:rsidR="0093124D" w:rsidRPr="008F5F94" w:rsidRDefault="0093124D" w:rsidP="008F5F94">
            <w:pPr>
              <w:rPr>
                <w:sz w:val="20"/>
                <w:szCs w:val="20"/>
                <w:lang w:eastAsia="es-ES"/>
              </w:rPr>
            </w:pPr>
            <w:proofErr w:type="spellStart"/>
            <w:r>
              <w:rPr>
                <w:sz w:val="20"/>
                <w:szCs w:val="20"/>
                <w:lang w:eastAsia="es-ES"/>
              </w:rPr>
              <w:t>CIF</w:t>
            </w:r>
            <w:proofErr w:type="spellEnd"/>
          </w:p>
        </w:tc>
        <w:tc>
          <w:tcPr>
            <w:tcW w:w="16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3124D" w:rsidRPr="008F5F94" w:rsidRDefault="0093124D" w:rsidP="008F5F94">
            <w:pPr>
              <w:rPr>
                <w:sz w:val="20"/>
                <w:szCs w:val="20"/>
                <w:lang w:eastAsia="es-ES"/>
              </w:rPr>
            </w:pPr>
          </w:p>
        </w:tc>
      </w:tr>
      <w:tr w:rsidR="0093124D" w:rsidRPr="008F5F94" w:rsidTr="00A15F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584" w:type="dxa"/>
            <w:shd w:val="clear" w:color="auto" w:fill="FFCC99"/>
          </w:tcPr>
          <w:p w:rsidR="0093124D" w:rsidRPr="008F5F94" w:rsidRDefault="0093124D" w:rsidP="008F5F94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Responsable:</w:t>
            </w:r>
          </w:p>
        </w:tc>
        <w:tc>
          <w:tcPr>
            <w:tcW w:w="3562" w:type="dxa"/>
            <w:gridSpan w:val="3"/>
          </w:tcPr>
          <w:p w:rsidR="0093124D" w:rsidRPr="008F5F94" w:rsidRDefault="0093124D" w:rsidP="008F5F94">
            <w:pPr>
              <w:rPr>
                <w:sz w:val="20"/>
                <w:szCs w:val="20"/>
                <w:lang w:eastAsia="es-ES"/>
              </w:rPr>
            </w:pPr>
          </w:p>
        </w:tc>
        <w:tc>
          <w:tcPr>
            <w:tcW w:w="928" w:type="dxa"/>
            <w:shd w:val="clear" w:color="auto" w:fill="FFCC99"/>
          </w:tcPr>
          <w:p w:rsidR="0093124D" w:rsidRPr="008F5F94" w:rsidRDefault="0093124D" w:rsidP="008F5F94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Cargo:</w:t>
            </w:r>
          </w:p>
        </w:tc>
        <w:tc>
          <w:tcPr>
            <w:tcW w:w="3427" w:type="dxa"/>
            <w:gridSpan w:val="3"/>
          </w:tcPr>
          <w:p w:rsidR="0093124D" w:rsidRPr="008F5F94" w:rsidRDefault="0093124D" w:rsidP="008F5F94">
            <w:pPr>
              <w:rPr>
                <w:sz w:val="20"/>
                <w:szCs w:val="20"/>
                <w:lang w:eastAsia="es-ES"/>
              </w:rPr>
            </w:pPr>
          </w:p>
        </w:tc>
      </w:tr>
      <w:tr w:rsidR="0093124D" w:rsidRPr="008F5F94" w:rsidTr="00A15F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584" w:type="dxa"/>
            <w:shd w:val="clear" w:color="auto" w:fill="FFCC99"/>
          </w:tcPr>
          <w:p w:rsidR="0093124D" w:rsidRPr="008F5F94" w:rsidRDefault="0093124D" w:rsidP="00001C85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Teléfonos:</w:t>
            </w:r>
          </w:p>
        </w:tc>
        <w:tc>
          <w:tcPr>
            <w:tcW w:w="2337" w:type="dxa"/>
          </w:tcPr>
          <w:p w:rsidR="0093124D" w:rsidRPr="008F5F94" w:rsidRDefault="0093124D" w:rsidP="00001C85">
            <w:pPr>
              <w:rPr>
                <w:sz w:val="20"/>
                <w:szCs w:val="20"/>
                <w:lang w:eastAsia="es-ES"/>
              </w:rPr>
            </w:pPr>
          </w:p>
        </w:tc>
        <w:tc>
          <w:tcPr>
            <w:tcW w:w="900" w:type="dxa"/>
            <w:shd w:val="clear" w:color="auto" w:fill="FFCC99"/>
          </w:tcPr>
          <w:p w:rsidR="0093124D" w:rsidRPr="008F5F94" w:rsidRDefault="0093124D" w:rsidP="00001C85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Email:</w:t>
            </w:r>
          </w:p>
        </w:tc>
        <w:tc>
          <w:tcPr>
            <w:tcW w:w="4680" w:type="dxa"/>
            <w:gridSpan w:val="5"/>
          </w:tcPr>
          <w:p w:rsidR="0093124D" w:rsidRPr="008F5F94" w:rsidRDefault="0093124D" w:rsidP="00001C85">
            <w:pPr>
              <w:rPr>
                <w:sz w:val="20"/>
                <w:szCs w:val="20"/>
                <w:lang w:eastAsia="es-ES"/>
              </w:rPr>
            </w:pPr>
          </w:p>
        </w:tc>
      </w:tr>
    </w:tbl>
    <w:p w:rsidR="00A15F46" w:rsidRDefault="00A15F46" w:rsidP="0093124D">
      <w:pPr>
        <w:jc w:val="center"/>
        <w:rPr>
          <w:b/>
          <w:i/>
          <w:sz w:val="28"/>
          <w:szCs w:val="28"/>
          <w:lang w:eastAsia="es-ES"/>
        </w:rPr>
      </w:pPr>
    </w:p>
    <w:p w:rsidR="008F5F94" w:rsidRPr="00EB4353" w:rsidRDefault="0093124D" w:rsidP="0093124D">
      <w:pPr>
        <w:jc w:val="center"/>
        <w:rPr>
          <w:b/>
          <w:i/>
          <w:sz w:val="28"/>
          <w:szCs w:val="28"/>
          <w:lang w:eastAsia="es-ES"/>
        </w:rPr>
      </w:pPr>
      <w:r w:rsidRPr="00EB4353">
        <w:rPr>
          <w:b/>
          <w:i/>
          <w:sz w:val="28"/>
          <w:szCs w:val="28"/>
          <w:lang w:eastAsia="es-ES"/>
        </w:rPr>
        <w:t>Por la presente autorizo a: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195"/>
        <w:gridCol w:w="356"/>
        <w:gridCol w:w="2337"/>
        <w:gridCol w:w="900"/>
        <w:gridCol w:w="1924"/>
        <w:gridCol w:w="1080"/>
        <w:gridCol w:w="1676"/>
      </w:tblGrid>
      <w:tr w:rsidR="0093124D" w:rsidTr="00001C85">
        <w:trPr>
          <w:trHeight w:val="225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CC99"/>
          </w:tcPr>
          <w:p w:rsidR="0093124D" w:rsidRPr="008F5F94" w:rsidRDefault="0093124D" w:rsidP="00001C85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Nombre</w:t>
            </w:r>
          </w:p>
        </w:tc>
        <w:tc>
          <w:tcPr>
            <w:tcW w:w="5517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3124D" w:rsidRPr="008F5F94" w:rsidRDefault="0093124D" w:rsidP="00001C85">
            <w:pPr>
              <w:rPr>
                <w:sz w:val="20"/>
                <w:szCs w:val="20"/>
                <w:lang w:eastAsia="es-E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CC99"/>
          </w:tcPr>
          <w:p w:rsidR="0093124D" w:rsidRPr="008F5F94" w:rsidRDefault="0093124D" w:rsidP="00001C85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DNI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3124D" w:rsidRPr="008F5F94" w:rsidRDefault="0093124D" w:rsidP="00001C85">
            <w:pPr>
              <w:rPr>
                <w:sz w:val="20"/>
                <w:szCs w:val="20"/>
                <w:lang w:eastAsia="es-ES"/>
              </w:rPr>
            </w:pPr>
          </w:p>
        </w:tc>
      </w:tr>
      <w:tr w:rsidR="0093124D" w:rsidRPr="008F5F94" w:rsidTr="00A15F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551" w:type="dxa"/>
            <w:gridSpan w:val="2"/>
            <w:tcBorders>
              <w:bottom w:val="single" w:sz="4" w:space="0" w:color="000000"/>
            </w:tcBorders>
            <w:shd w:val="clear" w:color="auto" w:fill="FFCC99"/>
          </w:tcPr>
          <w:p w:rsidR="0093124D" w:rsidRPr="008F5F94" w:rsidRDefault="0093124D" w:rsidP="00001C85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Teléfonos:</w:t>
            </w:r>
          </w:p>
        </w:tc>
        <w:tc>
          <w:tcPr>
            <w:tcW w:w="2337" w:type="dxa"/>
          </w:tcPr>
          <w:p w:rsidR="0093124D" w:rsidRPr="008F5F94" w:rsidRDefault="0093124D" w:rsidP="00001C85">
            <w:pPr>
              <w:rPr>
                <w:sz w:val="20"/>
                <w:szCs w:val="20"/>
                <w:lang w:eastAsia="es-ES"/>
              </w:rPr>
            </w:pPr>
          </w:p>
        </w:tc>
        <w:tc>
          <w:tcPr>
            <w:tcW w:w="900" w:type="dxa"/>
            <w:tcBorders>
              <w:bottom w:val="single" w:sz="4" w:space="0" w:color="000000"/>
            </w:tcBorders>
            <w:shd w:val="clear" w:color="auto" w:fill="FFCC99"/>
          </w:tcPr>
          <w:p w:rsidR="0093124D" w:rsidRPr="008F5F94" w:rsidRDefault="0093124D" w:rsidP="00001C85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Email:</w:t>
            </w:r>
          </w:p>
        </w:tc>
        <w:tc>
          <w:tcPr>
            <w:tcW w:w="4680" w:type="dxa"/>
            <w:gridSpan w:val="3"/>
          </w:tcPr>
          <w:p w:rsidR="0093124D" w:rsidRPr="008F5F94" w:rsidRDefault="0093124D" w:rsidP="00001C85">
            <w:pPr>
              <w:rPr>
                <w:sz w:val="20"/>
                <w:szCs w:val="20"/>
                <w:lang w:eastAsia="es-ES"/>
              </w:rPr>
            </w:pPr>
          </w:p>
        </w:tc>
      </w:tr>
    </w:tbl>
    <w:p w:rsidR="0063541F" w:rsidRDefault="0063541F" w:rsidP="00A15F46">
      <w:pPr>
        <w:ind w:left="708" w:firstLine="708"/>
        <w:rPr>
          <w:b/>
          <w:i/>
          <w:color w:val="FF0000"/>
          <w:sz w:val="32"/>
          <w:szCs w:val="32"/>
          <w:lang w:eastAsia="es-ES"/>
        </w:rPr>
      </w:pPr>
    </w:p>
    <w:p w:rsidR="007F7D2A" w:rsidRPr="00A15F46" w:rsidRDefault="00A15F46" w:rsidP="00A15F46">
      <w:pPr>
        <w:ind w:left="708" w:firstLine="708"/>
        <w:rPr>
          <w:b/>
          <w:i/>
          <w:color w:val="FF0000"/>
          <w:sz w:val="32"/>
          <w:szCs w:val="32"/>
          <w:lang w:eastAsia="es-ES"/>
        </w:rPr>
      </w:pPr>
      <w:r w:rsidRPr="00A15F46">
        <w:rPr>
          <w:b/>
          <w:i/>
          <w:color w:val="FF0000"/>
          <w:sz w:val="32"/>
          <w:szCs w:val="32"/>
          <w:lang w:eastAsia="es-ES"/>
        </w:rPr>
        <w:t>A</w:t>
      </w:r>
      <w:r>
        <w:rPr>
          <w:b/>
          <w:i/>
          <w:color w:val="FF0000"/>
          <w:sz w:val="32"/>
          <w:szCs w:val="32"/>
          <w:lang w:eastAsia="es-ES"/>
        </w:rPr>
        <w:t xml:space="preserve"> la</w:t>
      </w:r>
      <w:r w:rsidR="0063541F">
        <w:rPr>
          <w:b/>
          <w:i/>
          <w:color w:val="FF0000"/>
          <w:sz w:val="32"/>
          <w:szCs w:val="32"/>
          <w:lang w:eastAsia="es-ES"/>
        </w:rPr>
        <w:t xml:space="preserve"> gestión </w:t>
      </w:r>
      <w:proofErr w:type="gramStart"/>
      <w:r w:rsidR="0063541F">
        <w:rPr>
          <w:b/>
          <w:i/>
          <w:color w:val="FF0000"/>
          <w:sz w:val="32"/>
          <w:szCs w:val="32"/>
          <w:lang w:eastAsia="es-ES"/>
        </w:rPr>
        <w:t xml:space="preserve">de los siguientes </w:t>
      </w:r>
      <w:r w:rsidR="00210FE7">
        <w:rPr>
          <w:b/>
          <w:i/>
          <w:color w:val="FF0000"/>
          <w:sz w:val="32"/>
          <w:szCs w:val="32"/>
          <w:lang w:eastAsia="es-ES"/>
        </w:rPr>
        <w:t>código</w:t>
      </w:r>
      <w:proofErr w:type="gramEnd"/>
      <w:r w:rsidR="00210FE7">
        <w:rPr>
          <w:b/>
          <w:i/>
          <w:color w:val="FF0000"/>
          <w:sz w:val="32"/>
          <w:szCs w:val="32"/>
          <w:lang w:eastAsia="es-ES"/>
        </w:rPr>
        <w:t xml:space="preserve"> de centros</w:t>
      </w:r>
      <w:r w:rsidR="0063541F">
        <w:rPr>
          <w:b/>
          <w:i/>
          <w:color w:val="FF0000"/>
          <w:sz w:val="32"/>
          <w:szCs w:val="32"/>
          <w:lang w:eastAsia="es-ES"/>
        </w:rPr>
        <w:t xml:space="preserve"> que esta entidad tiene adjudicados</w:t>
      </w:r>
      <w:r w:rsidR="00D00700" w:rsidRPr="00A15F46">
        <w:rPr>
          <w:b/>
          <w:i/>
          <w:color w:val="FF0000"/>
          <w:sz w:val="32"/>
          <w:szCs w:val="32"/>
          <w:lang w:eastAsia="es-ES"/>
        </w:rPr>
        <w:t>:</w:t>
      </w:r>
    </w:p>
    <w:tbl>
      <w:tblPr>
        <w:tblStyle w:val="Tablaconcuadrcula"/>
        <w:tblW w:w="0" w:type="auto"/>
        <w:tblLook w:val="01E0"/>
      </w:tblPr>
      <w:tblGrid>
        <w:gridCol w:w="1368"/>
        <w:gridCol w:w="8126"/>
      </w:tblGrid>
      <w:tr w:rsidR="00D00700" w:rsidTr="0063541F">
        <w:tc>
          <w:tcPr>
            <w:tcW w:w="1368" w:type="dxa"/>
          </w:tcPr>
          <w:p w:rsidR="006A1AA3" w:rsidRPr="00D00700" w:rsidRDefault="0063541F" w:rsidP="00C41A6E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C</w:t>
            </w:r>
            <w:r w:rsidR="00C41A6E">
              <w:rPr>
                <w:sz w:val="20"/>
                <w:szCs w:val="20"/>
                <w:lang w:eastAsia="es-ES"/>
              </w:rPr>
              <w:t>entro</w:t>
            </w:r>
            <w:r>
              <w:rPr>
                <w:sz w:val="20"/>
                <w:szCs w:val="20"/>
                <w:lang w:eastAsia="es-ES"/>
              </w:rPr>
              <w:t xml:space="preserve"> 1:</w:t>
            </w:r>
          </w:p>
        </w:tc>
        <w:tc>
          <w:tcPr>
            <w:tcW w:w="8126" w:type="dxa"/>
          </w:tcPr>
          <w:p w:rsidR="00AC25F6" w:rsidRPr="00D00700" w:rsidRDefault="00AC25F6" w:rsidP="00D00700">
            <w:pPr>
              <w:rPr>
                <w:sz w:val="20"/>
                <w:szCs w:val="20"/>
                <w:lang w:eastAsia="es-ES"/>
              </w:rPr>
            </w:pPr>
          </w:p>
        </w:tc>
      </w:tr>
      <w:tr w:rsidR="0063541F" w:rsidTr="0063541F">
        <w:tc>
          <w:tcPr>
            <w:tcW w:w="1368" w:type="dxa"/>
          </w:tcPr>
          <w:p w:rsidR="0063541F" w:rsidRDefault="0063541F" w:rsidP="00C41A6E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C</w:t>
            </w:r>
            <w:r w:rsidR="00C41A6E">
              <w:rPr>
                <w:sz w:val="20"/>
                <w:szCs w:val="20"/>
                <w:lang w:eastAsia="es-ES"/>
              </w:rPr>
              <w:t>entro</w:t>
            </w:r>
            <w:r>
              <w:rPr>
                <w:sz w:val="20"/>
                <w:szCs w:val="20"/>
                <w:lang w:eastAsia="es-ES"/>
              </w:rPr>
              <w:t xml:space="preserve"> 2:</w:t>
            </w:r>
          </w:p>
        </w:tc>
        <w:tc>
          <w:tcPr>
            <w:tcW w:w="8126" w:type="dxa"/>
          </w:tcPr>
          <w:p w:rsidR="0063541F" w:rsidRPr="00D00700" w:rsidRDefault="0063541F" w:rsidP="00D00700">
            <w:pPr>
              <w:rPr>
                <w:sz w:val="20"/>
                <w:szCs w:val="20"/>
                <w:lang w:eastAsia="es-ES"/>
              </w:rPr>
            </w:pPr>
          </w:p>
        </w:tc>
      </w:tr>
      <w:tr w:rsidR="0063541F" w:rsidTr="0063541F">
        <w:tc>
          <w:tcPr>
            <w:tcW w:w="1368" w:type="dxa"/>
          </w:tcPr>
          <w:p w:rsidR="0063541F" w:rsidRDefault="0063541F" w:rsidP="00C41A6E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C</w:t>
            </w:r>
            <w:r w:rsidR="00C41A6E">
              <w:rPr>
                <w:sz w:val="20"/>
                <w:szCs w:val="20"/>
                <w:lang w:eastAsia="es-ES"/>
              </w:rPr>
              <w:t>entro</w:t>
            </w:r>
            <w:r>
              <w:rPr>
                <w:sz w:val="20"/>
                <w:szCs w:val="20"/>
                <w:lang w:eastAsia="es-ES"/>
              </w:rPr>
              <w:t xml:space="preserve"> 3:</w:t>
            </w:r>
          </w:p>
        </w:tc>
        <w:tc>
          <w:tcPr>
            <w:tcW w:w="8126" w:type="dxa"/>
          </w:tcPr>
          <w:p w:rsidR="0063541F" w:rsidRPr="00D00700" w:rsidRDefault="0063541F" w:rsidP="00D00700">
            <w:pPr>
              <w:rPr>
                <w:sz w:val="20"/>
                <w:szCs w:val="20"/>
                <w:lang w:eastAsia="es-ES"/>
              </w:rPr>
            </w:pPr>
          </w:p>
        </w:tc>
      </w:tr>
      <w:tr w:rsidR="0063541F" w:rsidTr="0063541F">
        <w:tc>
          <w:tcPr>
            <w:tcW w:w="1368" w:type="dxa"/>
          </w:tcPr>
          <w:p w:rsidR="0063541F" w:rsidRDefault="0063541F" w:rsidP="00C41A6E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C</w:t>
            </w:r>
            <w:r w:rsidR="00C41A6E">
              <w:rPr>
                <w:sz w:val="20"/>
                <w:szCs w:val="20"/>
                <w:lang w:eastAsia="es-ES"/>
              </w:rPr>
              <w:t>entro</w:t>
            </w:r>
            <w:r>
              <w:rPr>
                <w:sz w:val="20"/>
                <w:szCs w:val="20"/>
                <w:lang w:eastAsia="es-ES"/>
              </w:rPr>
              <w:t xml:space="preserve"> 4:</w:t>
            </w:r>
          </w:p>
        </w:tc>
        <w:tc>
          <w:tcPr>
            <w:tcW w:w="8126" w:type="dxa"/>
          </w:tcPr>
          <w:p w:rsidR="0063541F" w:rsidRPr="00D00700" w:rsidRDefault="0063541F" w:rsidP="00D00700">
            <w:pPr>
              <w:rPr>
                <w:sz w:val="20"/>
                <w:szCs w:val="20"/>
                <w:lang w:eastAsia="es-ES"/>
              </w:rPr>
            </w:pPr>
          </w:p>
        </w:tc>
      </w:tr>
    </w:tbl>
    <w:p w:rsidR="00A15F46" w:rsidRDefault="00A15F46" w:rsidP="00D00700">
      <w:pPr>
        <w:rPr>
          <w:lang w:eastAsia="es-ES"/>
        </w:rPr>
      </w:pPr>
    </w:p>
    <w:p w:rsidR="00822C10" w:rsidRDefault="00EB6D52" w:rsidP="00822C10">
      <w:pPr>
        <w:pBdr>
          <w:top w:val="single" w:sz="4" w:space="1" w:color="000000" w:shadow="1"/>
          <w:left w:val="single" w:sz="4" w:space="4" w:color="000000" w:shadow="1"/>
          <w:bottom w:val="single" w:sz="4" w:space="1" w:color="000000" w:shadow="1"/>
          <w:right w:val="single" w:sz="4" w:space="4" w:color="000000" w:shadow="1"/>
        </w:pBdr>
        <w:shd w:val="clear" w:color="auto" w:fill="CCFFFF"/>
        <w:rPr>
          <w:sz w:val="20"/>
          <w:szCs w:val="20"/>
          <w:lang w:eastAsia="es-ES"/>
        </w:rPr>
      </w:pPr>
      <w:proofErr w:type="spellStart"/>
      <w:r w:rsidRPr="00F47653">
        <w:rPr>
          <w:b/>
          <w:sz w:val="20"/>
          <w:szCs w:val="20"/>
          <w:lang w:eastAsia="es-ES"/>
        </w:rPr>
        <w:t>DECLARACION</w:t>
      </w:r>
      <w:proofErr w:type="spellEnd"/>
      <w:r w:rsidRPr="00F47653">
        <w:rPr>
          <w:b/>
          <w:sz w:val="20"/>
          <w:szCs w:val="20"/>
          <w:lang w:eastAsia="es-ES"/>
        </w:rPr>
        <w:t xml:space="preserve"> RESPONSABLE:</w:t>
      </w:r>
      <w:r>
        <w:rPr>
          <w:sz w:val="20"/>
          <w:szCs w:val="20"/>
          <w:lang w:eastAsia="es-ES"/>
        </w:rPr>
        <w:t xml:space="preserve"> </w:t>
      </w:r>
    </w:p>
    <w:p w:rsidR="00EB6D52" w:rsidRDefault="00EB6D52" w:rsidP="00822C10">
      <w:pPr>
        <w:pBdr>
          <w:top w:val="single" w:sz="4" w:space="1" w:color="000000" w:shadow="1"/>
          <w:left w:val="single" w:sz="4" w:space="4" w:color="000000" w:shadow="1"/>
          <w:bottom w:val="single" w:sz="4" w:space="1" w:color="000000" w:shadow="1"/>
          <w:right w:val="single" w:sz="4" w:space="4" w:color="000000" w:shadow="1"/>
        </w:pBdr>
        <w:shd w:val="clear" w:color="auto" w:fill="CCFFFF"/>
        <w:ind w:firstLine="708"/>
        <w:rPr>
          <w:sz w:val="20"/>
          <w:szCs w:val="20"/>
          <w:lang w:eastAsia="es-ES"/>
        </w:rPr>
      </w:pPr>
      <w:r>
        <w:rPr>
          <w:sz w:val="20"/>
          <w:szCs w:val="20"/>
          <w:lang w:eastAsia="es-ES"/>
        </w:rPr>
        <w:t>Por la presente declaro bajo mi responsabilidad que solo consultaré los datos que por motivos de mi actividad laboral requiera, teniendo el consentimiento previo del interesado.</w:t>
      </w:r>
      <w:r w:rsidR="00A46C49">
        <w:rPr>
          <w:sz w:val="20"/>
          <w:szCs w:val="20"/>
          <w:lang w:eastAsia="es-ES"/>
        </w:rPr>
        <w:t xml:space="preserve"> En __________, a __ de __________ de 2.0__</w:t>
      </w:r>
    </w:p>
    <w:p w:rsidR="004B488A" w:rsidRDefault="004B488A" w:rsidP="00822C10">
      <w:pPr>
        <w:pBdr>
          <w:top w:val="single" w:sz="4" w:space="1" w:color="000000" w:shadow="1"/>
          <w:left w:val="single" w:sz="4" w:space="4" w:color="000000" w:shadow="1"/>
          <w:bottom w:val="single" w:sz="4" w:space="1" w:color="000000" w:shadow="1"/>
          <w:right w:val="single" w:sz="4" w:space="4" w:color="000000" w:shadow="1"/>
        </w:pBdr>
        <w:shd w:val="clear" w:color="auto" w:fill="CCFFFF"/>
        <w:rPr>
          <w:sz w:val="20"/>
          <w:szCs w:val="20"/>
          <w:lang w:eastAsia="es-ES"/>
        </w:rPr>
      </w:pPr>
    </w:p>
    <w:p w:rsidR="00A46C49" w:rsidRDefault="00F47653" w:rsidP="00822C10">
      <w:pPr>
        <w:pBdr>
          <w:top w:val="single" w:sz="4" w:space="1" w:color="000000" w:shadow="1"/>
          <w:left w:val="single" w:sz="4" w:space="4" w:color="000000" w:shadow="1"/>
          <w:bottom w:val="single" w:sz="4" w:space="1" w:color="000000" w:shadow="1"/>
          <w:right w:val="single" w:sz="4" w:space="4" w:color="000000" w:shadow="1"/>
        </w:pBdr>
        <w:shd w:val="clear" w:color="auto" w:fill="CCFFFF"/>
        <w:rPr>
          <w:sz w:val="20"/>
          <w:szCs w:val="20"/>
          <w:lang w:eastAsia="es-ES"/>
        </w:rPr>
      </w:pPr>
      <w:r>
        <w:rPr>
          <w:sz w:val="20"/>
          <w:szCs w:val="20"/>
          <w:lang w:eastAsia="es-ES"/>
        </w:rPr>
        <w:tab/>
      </w:r>
      <w:r>
        <w:rPr>
          <w:sz w:val="20"/>
          <w:szCs w:val="20"/>
          <w:lang w:eastAsia="es-ES"/>
        </w:rPr>
        <w:tab/>
      </w:r>
      <w:r>
        <w:rPr>
          <w:sz w:val="20"/>
          <w:szCs w:val="20"/>
          <w:lang w:eastAsia="es-ES"/>
        </w:rPr>
        <w:tab/>
      </w:r>
      <w:r>
        <w:rPr>
          <w:sz w:val="20"/>
          <w:szCs w:val="20"/>
          <w:lang w:eastAsia="es-ES"/>
        </w:rPr>
        <w:tab/>
        <w:t>Firma, DNI: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6228"/>
        <w:gridCol w:w="360"/>
        <w:gridCol w:w="2906"/>
      </w:tblGrid>
      <w:tr w:rsidR="00822C10" w:rsidTr="00555B28">
        <w:tc>
          <w:tcPr>
            <w:tcW w:w="6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B28" w:rsidRDefault="00555B28" w:rsidP="00D00700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Observaciones:</w:t>
            </w:r>
          </w:p>
          <w:p w:rsidR="00555B28" w:rsidRDefault="00555B28" w:rsidP="00D00700">
            <w:pPr>
              <w:rPr>
                <w:sz w:val="20"/>
                <w:szCs w:val="20"/>
                <w:lang w:eastAsia="es-ES"/>
              </w:rPr>
            </w:pPr>
          </w:p>
          <w:p w:rsidR="00555B28" w:rsidRDefault="00555B28" w:rsidP="00D00700">
            <w:pPr>
              <w:rPr>
                <w:sz w:val="20"/>
                <w:szCs w:val="20"/>
                <w:lang w:eastAsia="es-ES"/>
              </w:rPr>
            </w:pPr>
          </w:p>
        </w:tc>
        <w:tc>
          <w:tcPr>
            <w:tcW w:w="360" w:type="dxa"/>
            <w:tcBorders>
              <w:left w:val="single" w:sz="4" w:space="0" w:color="000000"/>
              <w:right w:val="single" w:sz="4" w:space="0" w:color="000000"/>
            </w:tcBorders>
          </w:tcPr>
          <w:p w:rsidR="00822C10" w:rsidRDefault="00822C10" w:rsidP="00D00700">
            <w:pPr>
              <w:rPr>
                <w:sz w:val="20"/>
                <w:szCs w:val="20"/>
                <w:lang w:eastAsia="es-ES"/>
              </w:rPr>
            </w:pP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C10" w:rsidRPr="004B488A" w:rsidRDefault="00A46C49" w:rsidP="004B488A">
            <w:pPr>
              <w:jc w:val="center"/>
              <w:rPr>
                <w:sz w:val="16"/>
                <w:szCs w:val="16"/>
                <w:lang w:eastAsia="es-ES"/>
              </w:rPr>
            </w:pPr>
            <w:r w:rsidRPr="004B488A">
              <w:rPr>
                <w:sz w:val="16"/>
                <w:szCs w:val="16"/>
                <w:lang w:eastAsia="es-ES"/>
              </w:rPr>
              <w:t xml:space="preserve">Sello </w:t>
            </w:r>
            <w:r w:rsidR="0063541F">
              <w:rPr>
                <w:sz w:val="16"/>
                <w:szCs w:val="16"/>
                <w:lang w:eastAsia="es-ES"/>
              </w:rPr>
              <w:t>de Entidad u Organismo</w:t>
            </w:r>
            <w:r w:rsidR="00555B28" w:rsidRPr="004B488A">
              <w:rPr>
                <w:sz w:val="16"/>
                <w:szCs w:val="16"/>
                <w:lang w:eastAsia="es-ES"/>
              </w:rPr>
              <w:t>.</w:t>
            </w:r>
          </w:p>
        </w:tc>
      </w:tr>
    </w:tbl>
    <w:p w:rsidR="00822C10" w:rsidRPr="00EB6D52" w:rsidRDefault="00822C10" w:rsidP="00555B28">
      <w:pPr>
        <w:rPr>
          <w:lang w:eastAsia="es-ES"/>
        </w:rPr>
      </w:pPr>
    </w:p>
    <w:sectPr w:rsidR="00822C10" w:rsidRPr="00EB6D52" w:rsidSect="00217E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85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63F" w:rsidRDefault="006E463F" w:rsidP="00A065F7">
      <w:pPr>
        <w:spacing w:after="0"/>
      </w:pPr>
      <w:r>
        <w:separator/>
      </w:r>
    </w:p>
  </w:endnote>
  <w:endnote w:type="continuationSeparator" w:id="0">
    <w:p w:rsidR="006E463F" w:rsidRDefault="006E463F" w:rsidP="00A065F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doni SvtyTwo OS ITC TT-Book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1" w:usb1="00000000" w:usb2="01000407" w:usb3="00000000" w:csb0="0002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5F6" w:rsidRDefault="00AC25F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135" w:rsidRPr="004B7C93" w:rsidRDefault="008B4183" w:rsidP="001B4943">
    <w:pPr>
      <w:pStyle w:val="Piedepgina"/>
      <w:pBdr>
        <w:top w:val="single" w:sz="12" w:space="1" w:color="auto"/>
      </w:pBdr>
      <w:jc w:val="center"/>
      <w:rPr>
        <w:rFonts w:ascii="Broadway" w:hAnsi="Broadway"/>
        <w:b/>
        <w:sz w:val="22"/>
        <w:szCs w:val="22"/>
      </w:rPr>
    </w:pPr>
    <w:r>
      <w:rPr>
        <w:rFonts w:ascii="Broadway" w:hAnsi="Broadway"/>
        <w:b/>
        <w:sz w:val="22"/>
        <w:szCs w:val="22"/>
      </w:rPr>
      <w:t>Acceso a</w:t>
    </w:r>
    <w:r w:rsidR="00683135" w:rsidRPr="004B7C93">
      <w:rPr>
        <w:rFonts w:ascii="Broadway" w:hAnsi="Broadway"/>
        <w:b/>
        <w:sz w:val="22"/>
        <w:szCs w:val="22"/>
      </w:rPr>
      <w:t xml:space="preserve"> </w:t>
    </w:r>
    <w:proofErr w:type="spellStart"/>
    <w:r w:rsidR="00AC25F6">
      <w:rPr>
        <w:rFonts w:ascii="Broadway" w:hAnsi="Broadway"/>
        <w:b/>
        <w:sz w:val="22"/>
        <w:szCs w:val="22"/>
      </w:rPr>
      <w:t>ICC</w:t>
    </w:r>
    <w:proofErr w:type="spellEnd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5F6" w:rsidRDefault="00AC25F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63F" w:rsidRDefault="006E463F" w:rsidP="00A065F7">
      <w:pPr>
        <w:spacing w:after="0"/>
      </w:pPr>
      <w:r>
        <w:separator/>
      </w:r>
    </w:p>
  </w:footnote>
  <w:footnote w:type="continuationSeparator" w:id="0">
    <w:p w:rsidR="006E463F" w:rsidRDefault="006E463F" w:rsidP="00A065F7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5F6" w:rsidRDefault="00AC25F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648" w:type="dxa"/>
      <w:tblBorders>
        <w:bottom w:val="single" w:sz="12" w:space="0" w:color="000000"/>
      </w:tblBorders>
      <w:tblLook w:val="01E0"/>
    </w:tblPr>
    <w:tblGrid>
      <w:gridCol w:w="4788"/>
      <w:gridCol w:w="4860"/>
    </w:tblGrid>
    <w:tr w:rsidR="00683135" w:rsidTr="00C34E1C">
      <w:tc>
        <w:tcPr>
          <w:tcW w:w="4788" w:type="dxa"/>
        </w:tcPr>
        <w:p w:rsidR="00683135" w:rsidRDefault="00130F09" w:rsidP="00C34E1C">
          <w:pPr>
            <w:pStyle w:val="Encabezado"/>
            <w:tabs>
              <w:tab w:val="clear" w:pos="8504"/>
              <w:tab w:val="right" w:pos="9360"/>
            </w:tabs>
          </w:pPr>
          <w:r>
            <w:rPr>
              <w:noProof/>
              <w:lang w:eastAsia="es-ES"/>
            </w:rPr>
            <w:drawing>
              <wp:inline distT="0" distB="0" distL="0" distR="0">
                <wp:extent cx="1945005" cy="972185"/>
                <wp:effectExtent l="19050" t="0" r="0" b="0"/>
                <wp:docPr id="1" name="Imagen 1" descr="DGPI_CRI_C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GPI_CRI_C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45005" cy="9721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60" w:type="dxa"/>
        </w:tcPr>
        <w:p w:rsidR="00683135" w:rsidRDefault="00683135" w:rsidP="009F75A4">
          <w:pPr>
            <w:pStyle w:val="Encabezado"/>
          </w:pPr>
        </w:p>
        <w:p w:rsidR="00683135" w:rsidRDefault="00130F09" w:rsidP="00C34E1C">
          <w:pPr>
            <w:pStyle w:val="Encabezado"/>
            <w:ind w:left="358" w:right="-108"/>
          </w:pPr>
          <w:r>
            <w:rPr>
              <w:noProof/>
              <w:lang w:eastAsia="es-ES"/>
            </w:rPr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115570</wp:posOffset>
                </wp:positionH>
                <wp:positionV relativeFrom="paragraph">
                  <wp:posOffset>114300</wp:posOffset>
                </wp:positionV>
                <wp:extent cx="2533650" cy="333375"/>
                <wp:effectExtent l="19050" t="0" r="0" b="0"/>
                <wp:wrapSquare wrapText="bothSides"/>
                <wp:docPr id="3" name="Imagen 3" descr="IMAS Traza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IMAS Traza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33650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683135" w:rsidRDefault="00B73599" w:rsidP="009F75A4">
    <w:pPr>
      <w:pStyle w:val="Encabezado"/>
    </w:pPr>
    <w:r>
      <w:rPr>
        <w:noProof/>
      </w:rPr>
      <w:pict>
        <v:rect id="_x0000_s3073" style="position:absolute;left:0;text-align:left;margin-left:-284pt;margin-top:421.9pt;width:657.05pt;height:63pt;rotation:-90;z-index:-251658240;mso-position-horizontal-relative:page;mso-position-vertical-relative:page;v-text-anchor:middle" o:allowincell="f" fillcolor="#603" strokecolor="#95b3d7" strokeweight="1pt">
          <v:fill opacity="52429f" color2="#dbe5f1"/>
          <v:shadow on="t" type="perspective" color="#243f60" opacity=".5" offset="1pt" offset2="-3pt"/>
          <v:textbox style="layout-flow:vertical;mso-layout-flow-alt:bottom-to-top;mso-next-textbox:#_x0000_s3073" inset="1in,7.2pt,,7.2pt">
            <w:txbxContent>
              <w:p w:rsidR="00683135" w:rsidRPr="002A7BD2" w:rsidRDefault="008B4183" w:rsidP="00A065F7">
                <w:pPr>
                  <w:pBdr>
                    <w:bottom w:val="single" w:sz="12" w:space="1" w:color="auto"/>
                  </w:pBdr>
                  <w:jc w:val="center"/>
                  <w:rPr>
                    <w:rFonts w:ascii="Cambria" w:eastAsia="Times New Roman" w:hAnsi="Cambria" w:cs="Times New Roman"/>
                    <w:b/>
                    <w:bCs/>
                    <w:color w:val="CCFFCC"/>
                    <w:sz w:val="36"/>
                    <w:szCs w:val="36"/>
                  </w:rPr>
                </w:pPr>
                <w:r>
                  <w:rPr>
                    <w:rFonts w:ascii="Cambria" w:eastAsia="Times New Roman" w:hAnsi="Cambria" w:cs="Times New Roman"/>
                    <w:b/>
                    <w:bCs/>
                    <w:sz w:val="36"/>
                    <w:szCs w:val="36"/>
                  </w:rPr>
                  <w:t>Acceso a</w:t>
                </w:r>
                <w:r w:rsidR="00683135" w:rsidRPr="00A065F7">
                  <w:rPr>
                    <w:rFonts w:ascii="Cambria" w:eastAsia="Times New Roman" w:hAnsi="Cambria" w:cs="Times New Roman"/>
                    <w:b/>
                    <w:bCs/>
                    <w:sz w:val="36"/>
                    <w:szCs w:val="36"/>
                  </w:rPr>
                  <w:t xml:space="preserve"> </w:t>
                </w:r>
                <w:proofErr w:type="spellStart"/>
                <w:r w:rsidR="008209FA">
                  <w:rPr>
                    <w:rFonts w:ascii="Cambria" w:eastAsia="Times New Roman" w:hAnsi="Cambria" w:cs="Times New Roman"/>
                    <w:b/>
                    <w:bCs/>
                    <w:i/>
                    <w:color w:val="FFFF00"/>
                    <w:sz w:val="96"/>
                    <w:szCs w:val="96"/>
                  </w:rPr>
                  <w:t>ICC</w:t>
                </w:r>
                <w:proofErr w:type="spellEnd"/>
                <w:r>
                  <w:rPr>
                    <w:rFonts w:ascii="Cambria" w:eastAsia="Times New Roman" w:hAnsi="Cambria" w:cs="Times New Roman"/>
                    <w:b/>
                    <w:bCs/>
                    <w:i/>
                    <w:color w:val="C00000"/>
                    <w:sz w:val="96"/>
                    <w:szCs w:val="96"/>
                  </w:rPr>
                  <w:t xml:space="preserve"> </w:t>
                </w:r>
              </w:p>
            </w:txbxContent>
          </v:textbox>
          <w10:wrap type="square" anchorx="page" anchory="page"/>
        </v:rect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5F6" w:rsidRDefault="00AC25F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ADA41C2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8BE409F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B5C6F0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29A55F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7E3E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C5021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24645F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A5C201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C1CD8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B712BD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E44E5"/>
    <w:multiLevelType w:val="hybridMultilevel"/>
    <w:tmpl w:val="8D7E9708"/>
    <w:lvl w:ilvl="0" w:tplc="0C0A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B711690"/>
    <w:multiLevelType w:val="hybridMultilevel"/>
    <w:tmpl w:val="A6F0E2FC"/>
    <w:lvl w:ilvl="0" w:tplc="0C0A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1F052F7"/>
    <w:multiLevelType w:val="hybridMultilevel"/>
    <w:tmpl w:val="E7600520"/>
    <w:lvl w:ilvl="0" w:tplc="06CE8A2A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3">
    <w:nsid w:val="143A3C56"/>
    <w:multiLevelType w:val="multilevel"/>
    <w:tmpl w:val="616CC3B4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4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>
    <w:nsid w:val="1F2D3E83"/>
    <w:multiLevelType w:val="hybridMultilevel"/>
    <w:tmpl w:val="CEA2D236"/>
    <w:lvl w:ilvl="0" w:tplc="0C0A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66902E3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MS Mincho" w:hAnsi="Tahoma" w:cs="Tahoma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FD15BB0"/>
    <w:multiLevelType w:val="multilevel"/>
    <w:tmpl w:val="865CF100"/>
    <w:lvl w:ilvl="0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>
      <w:start w:val="2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>
    <w:nsid w:val="21125F7E"/>
    <w:multiLevelType w:val="hybridMultilevel"/>
    <w:tmpl w:val="432C7EAE"/>
    <w:lvl w:ilvl="0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21AE3B67"/>
    <w:multiLevelType w:val="hybridMultilevel"/>
    <w:tmpl w:val="865CF100"/>
    <w:lvl w:ilvl="0" w:tplc="0C0A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9A74DE66">
      <w:start w:val="2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8">
    <w:nsid w:val="23233EDF"/>
    <w:multiLevelType w:val="multilevel"/>
    <w:tmpl w:val="BCC2EADC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5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9">
    <w:nsid w:val="24FF7E08"/>
    <w:multiLevelType w:val="hybridMultilevel"/>
    <w:tmpl w:val="A0765B22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26B22AF6"/>
    <w:multiLevelType w:val="hybridMultilevel"/>
    <w:tmpl w:val="BF361A4A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1">
    <w:nsid w:val="271A5606"/>
    <w:multiLevelType w:val="multilevel"/>
    <w:tmpl w:val="8DF458E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2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880"/>
        </w:tabs>
        <w:ind w:left="28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240"/>
        </w:tabs>
        <w:ind w:left="3240" w:hanging="2520"/>
      </w:pPr>
      <w:rPr>
        <w:rFonts w:hint="default"/>
      </w:rPr>
    </w:lvl>
  </w:abstractNum>
  <w:abstractNum w:abstractNumId="22">
    <w:nsid w:val="2C8821D9"/>
    <w:multiLevelType w:val="hybridMultilevel"/>
    <w:tmpl w:val="971EF8D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28C2A42"/>
    <w:multiLevelType w:val="hybridMultilevel"/>
    <w:tmpl w:val="C988092C"/>
    <w:lvl w:ilvl="0" w:tplc="0C0A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4">
    <w:nsid w:val="4E1C5E29"/>
    <w:multiLevelType w:val="multilevel"/>
    <w:tmpl w:val="DF58C088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5604210B"/>
    <w:multiLevelType w:val="hybridMultilevel"/>
    <w:tmpl w:val="A260DBF4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563B5273"/>
    <w:multiLevelType w:val="multilevel"/>
    <w:tmpl w:val="865CF100"/>
    <w:lvl w:ilvl="0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>
      <w:start w:val="2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7">
    <w:nsid w:val="5795338B"/>
    <w:multiLevelType w:val="hybridMultilevel"/>
    <w:tmpl w:val="90BAAFD2"/>
    <w:lvl w:ilvl="0" w:tplc="D460E974">
      <w:start w:val="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ahoma" w:eastAsia="MS Mincho" w:hAnsi="Tahoma" w:cs="Tahoma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8">
    <w:nsid w:val="65CF0A3F"/>
    <w:multiLevelType w:val="hybridMultilevel"/>
    <w:tmpl w:val="A364C9CE"/>
    <w:lvl w:ilvl="0" w:tplc="0C0A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9">
    <w:nsid w:val="66CB59EC"/>
    <w:multiLevelType w:val="hybridMultilevel"/>
    <w:tmpl w:val="387C3884"/>
    <w:lvl w:ilvl="0" w:tplc="0C0A0019">
      <w:start w:val="1"/>
      <w:numFmt w:val="lowerLetter"/>
      <w:lvlText w:val="%1."/>
      <w:lvlJc w:val="left"/>
      <w:pPr>
        <w:tabs>
          <w:tab w:val="num" w:pos="1785"/>
        </w:tabs>
        <w:ind w:left="1785" w:hanging="360"/>
      </w:p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E121FE0">
      <w:start w:val="6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B957EB5"/>
    <w:multiLevelType w:val="hybridMultilevel"/>
    <w:tmpl w:val="A62EDD50"/>
    <w:lvl w:ilvl="0" w:tplc="F7A8AF5A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20" w:hanging="360"/>
      </w:pPr>
    </w:lvl>
    <w:lvl w:ilvl="2" w:tplc="0C0A001B" w:tentative="1">
      <w:start w:val="1"/>
      <w:numFmt w:val="lowerRoman"/>
      <w:lvlText w:val="%3."/>
      <w:lvlJc w:val="right"/>
      <w:pPr>
        <w:ind w:left="2340" w:hanging="180"/>
      </w:pPr>
    </w:lvl>
    <w:lvl w:ilvl="3" w:tplc="0C0A000F" w:tentative="1">
      <w:start w:val="1"/>
      <w:numFmt w:val="decimal"/>
      <w:lvlText w:val="%4."/>
      <w:lvlJc w:val="left"/>
      <w:pPr>
        <w:ind w:left="3060" w:hanging="360"/>
      </w:pPr>
    </w:lvl>
    <w:lvl w:ilvl="4" w:tplc="0C0A0019" w:tentative="1">
      <w:start w:val="1"/>
      <w:numFmt w:val="lowerLetter"/>
      <w:lvlText w:val="%5."/>
      <w:lvlJc w:val="left"/>
      <w:pPr>
        <w:ind w:left="3780" w:hanging="360"/>
      </w:pPr>
    </w:lvl>
    <w:lvl w:ilvl="5" w:tplc="0C0A001B" w:tentative="1">
      <w:start w:val="1"/>
      <w:numFmt w:val="lowerRoman"/>
      <w:lvlText w:val="%6."/>
      <w:lvlJc w:val="right"/>
      <w:pPr>
        <w:ind w:left="4500" w:hanging="180"/>
      </w:pPr>
    </w:lvl>
    <w:lvl w:ilvl="6" w:tplc="0C0A000F" w:tentative="1">
      <w:start w:val="1"/>
      <w:numFmt w:val="decimal"/>
      <w:lvlText w:val="%7."/>
      <w:lvlJc w:val="left"/>
      <w:pPr>
        <w:ind w:left="5220" w:hanging="360"/>
      </w:pPr>
    </w:lvl>
    <w:lvl w:ilvl="7" w:tplc="0C0A0019" w:tentative="1">
      <w:start w:val="1"/>
      <w:numFmt w:val="lowerLetter"/>
      <w:lvlText w:val="%8."/>
      <w:lvlJc w:val="left"/>
      <w:pPr>
        <w:ind w:left="5940" w:hanging="360"/>
      </w:pPr>
    </w:lvl>
    <w:lvl w:ilvl="8" w:tplc="0C0A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1">
    <w:nsid w:val="6CB77FC8"/>
    <w:multiLevelType w:val="hybridMultilevel"/>
    <w:tmpl w:val="2E6EAD82"/>
    <w:lvl w:ilvl="0" w:tplc="66902E3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MS Mincho" w:hAnsi="Tahoma" w:cs="Tahoma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0FE213E"/>
    <w:multiLevelType w:val="hybridMultilevel"/>
    <w:tmpl w:val="6F44177C"/>
    <w:lvl w:ilvl="0" w:tplc="F7A8AF5A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20" w:hanging="360"/>
      </w:pPr>
    </w:lvl>
    <w:lvl w:ilvl="2" w:tplc="0C0A001B" w:tentative="1">
      <w:start w:val="1"/>
      <w:numFmt w:val="lowerRoman"/>
      <w:lvlText w:val="%3."/>
      <w:lvlJc w:val="right"/>
      <w:pPr>
        <w:ind w:left="2340" w:hanging="180"/>
      </w:pPr>
    </w:lvl>
    <w:lvl w:ilvl="3" w:tplc="0C0A000F" w:tentative="1">
      <w:start w:val="1"/>
      <w:numFmt w:val="decimal"/>
      <w:lvlText w:val="%4."/>
      <w:lvlJc w:val="left"/>
      <w:pPr>
        <w:ind w:left="3060" w:hanging="360"/>
      </w:pPr>
    </w:lvl>
    <w:lvl w:ilvl="4" w:tplc="0C0A0019" w:tentative="1">
      <w:start w:val="1"/>
      <w:numFmt w:val="lowerLetter"/>
      <w:lvlText w:val="%5."/>
      <w:lvlJc w:val="left"/>
      <w:pPr>
        <w:ind w:left="3780" w:hanging="360"/>
      </w:pPr>
    </w:lvl>
    <w:lvl w:ilvl="5" w:tplc="0C0A001B" w:tentative="1">
      <w:start w:val="1"/>
      <w:numFmt w:val="lowerRoman"/>
      <w:lvlText w:val="%6."/>
      <w:lvlJc w:val="right"/>
      <w:pPr>
        <w:ind w:left="4500" w:hanging="180"/>
      </w:pPr>
    </w:lvl>
    <w:lvl w:ilvl="6" w:tplc="0C0A000F" w:tentative="1">
      <w:start w:val="1"/>
      <w:numFmt w:val="decimal"/>
      <w:lvlText w:val="%7."/>
      <w:lvlJc w:val="left"/>
      <w:pPr>
        <w:ind w:left="5220" w:hanging="360"/>
      </w:pPr>
    </w:lvl>
    <w:lvl w:ilvl="7" w:tplc="0C0A0019" w:tentative="1">
      <w:start w:val="1"/>
      <w:numFmt w:val="lowerLetter"/>
      <w:lvlText w:val="%8."/>
      <w:lvlJc w:val="left"/>
      <w:pPr>
        <w:ind w:left="5940" w:hanging="360"/>
      </w:pPr>
    </w:lvl>
    <w:lvl w:ilvl="8" w:tplc="0C0A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3">
    <w:nsid w:val="758845D7"/>
    <w:multiLevelType w:val="hybridMultilevel"/>
    <w:tmpl w:val="F8B4AAE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5E76CBB"/>
    <w:multiLevelType w:val="hybridMultilevel"/>
    <w:tmpl w:val="201AEC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14"/>
  </w:num>
  <w:num w:numId="3">
    <w:abstractNumId w:val="31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32"/>
  </w:num>
  <w:num w:numId="15">
    <w:abstractNumId w:val="30"/>
  </w:num>
  <w:num w:numId="16">
    <w:abstractNumId w:val="17"/>
  </w:num>
  <w:num w:numId="17">
    <w:abstractNumId w:val="12"/>
  </w:num>
  <w:num w:numId="18">
    <w:abstractNumId w:val="33"/>
  </w:num>
  <w:num w:numId="19">
    <w:abstractNumId w:val="29"/>
  </w:num>
  <w:num w:numId="20">
    <w:abstractNumId w:val="15"/>
  </w:num>
  <w:num w:numId="21">
    <w:abstractNumId w:val="26"/>
  </w:num>
  <w:num w:numId="22">
    <w:abstractNumId w:val="28"/>
  </w:num>
  <w:num w:numId="23">
    <w:abstractNumId w:val="23"/>
  </w:num>
  <w:num w:numId="24">
    <w:abstractNumId w:val="13"/>
  </w:num>
  <w:num w:numId="25">
    <w:abstractNumId w:val="22"/>
  </w:num>
  <w:num w:numId="26">
    <w:abstractNumId w:val="11"/>
  </w:num>
  <w:num w:numId="27">
    <w:abstractNumId w:val="10"/>
  </w:num>
  <w:num w:numId="28">
    <w:abstractNumId w:val="24"/>
  </w:num>
  <w:num w:numId="29">
    <w:abstractNumId w:val="18"/>
  </w:num>
  <w:num w:numId="30">
    <w:abstractNumId w:val="27"/>
  </w:num>
  <w:num w:numId="31">
    <w:abstractNumId w:val="20"/>
  </w:num>
  <w:num w:numId="32">
    <w:abstractNumId w:val="16"/>
  </w:num>
  <w:num w:numId="33">
    <w:abstractNumId w:val="21"/>
  </w:num>
  <w:num w:numId="34">
    <w:abstractNumId w:val="19"/>
  </w:num>
  <w:num w:numId="35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6146" style="mso-position-horizontal-relative:page;mso-position-vertical-relative:page;v-text-anchor:middle" o:allowincell="f" fillcolor="#95b3d7" strokecolor="#95b3d7">
      <v:fill color="#95b3d7" opacity="52429f" color2="#dbe5f1" angle="-45" focus="-50%" type="gradient"/>
      <v:stroke color="#95b3d7" weight="1pt"/>
      <v:shadow on="t" type="perspective" color="#243f60" opacity=".5" offset="1pt" offset2="-3pt"/>
      <v:textbox style="layout-flow:vertical;mso-layout-flow-alt:bottom-to-top" inset="1in,7.2pt,,7.2pt"/>
      <o:colormru v:ext="edit" colors="#603"/>
    </o:shapedefaults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62156"/>
    <w:rsid w:val="00001C85"/>
    <w:rsid w:val="00020B9C"/>
    <w:rsid w:val="0003464A"/>
    <w:rsid w:val="000408B4"/>
    <w:rsid w:val="00053992"/>
    <w:rsid w:val="00054CEB"/>
    <w:rsid w:val="00060087"/>
    <w:rsid w:val="0006109E"/>
    <w:rsid w:val="00061C05"/>
    <w:rsid w:val="0006436C"/>
    <w:rsid w:val="00090628"/>
    <w:rsid w:val="000C1267"/>
    <w:rsid w:val="000D27C8"/>
    <w:rsid w:val="000E7B19"/>
    <w:rsid w:val="000F17C2"/>
    <w:rsid w:val="000F5AF4"/>
    <w:rsid w:val="00107EB6"/>
    <w:rsid w:val="00130F09"/>
    <w:rsid w:val="00156767"/>
    <w:rsid w:val="00163521"/>
    <w:rsid w:val="00163C5F"/>
    <w:rsid w:val="00164A82"/>
    <w:rsid w:val="0016546A"/>
    <w:rsid w:val="001763E1"/>
    <w:rsid w:val="001839D7"/>
    <w:rsid w:val="00184A7A"/>
    <w:rsid w:val="00185C0E"/>
    <w:rsid w:val="00192328"/>
    <w:rsid w:val="001A1DAD"/>
    <w:rsid w:val="001A46A6"/>
    <w:rsid w:val="001A6E0E"/>
    <w:rsid w:val="001B4943"/>
    <w:rsid w:val="001B4B2E"/>
    <w:rsid w:val="001C0A14"/>
    <w:rsid w:val="001C6E44"/>
    <w:rsid w:val="001D66D4"/>
    <w:rsid w:val="001E7271"/>
    <w:rsid w:val="00202BBD"/>
    <w:rsid w:val="00210FE7"/>
    <w:rsid w:val="00217E40"/>
    <w:rsid w:val="00217EA9"/>
    <w:rsid w:val="00227EDD"/>
    <w:rsid w:val="0023118C"/>
    <w:rsid w:val="00233F95"/>
    <w:rsid w:val="00241E9D"/>
    <w:rsid w:val="002448CE"/>
    <w:rsid w:val="00251273"/>
    <w:rsid w:val="00252144"/>
    <w:rsid w:val="002900B5"/>
    <w:rsid w:val="002A7BD2"/>
    <w:rsid w:val="002D0AC6"/>
    <w:rsid w:val="002D1FCA"/>
    <w:rsid w:val="002E5738"/>
    <w:rsid w:val="002F330A"/>
    <w:rsid w:val="00325E2E"/>
    <w:rsid w:val="0036117E"/>
    <w:rsid w:val="00373A84"/>
    <w:rsid w:val="00383DA5"/>
    <w:rsid w:val="003A3F61"/>
    <w:rsid w:val="003A4574"/>
    <w:rsid w:val="003B5F45"/>
    <w:rsid w:val="003C284F"/>
    <w:rsid w:val="003C7235"/>
    <w:rsid w:val="003C7AD0"/>
    <w:rsid w:val="00400792"/>
    <w:rsid w:val="00400C86"/>
    <w:rsid w:val="00405396"/>
    <w:rsid w:val="00407EEE"/>
    <w:rsid w:val="00411D73"/>
    <w:rsid w:val="0042203B"/>
    <w:rsid w:val="0043291F"/>
    <w:rsid w:val="004875DA"/>
    <w:rsid w:val="00494398"/>
    <w:rsid w:val="004A3264"/>
    <w:rsid w:val="004B488A"/>
    <w:rsid w:val="004B7C93"/>
    <w:rsid w:val="004C08F3"/>
    <w:rsid w:val="004D7ECB"/>
    <w:rsid w:val="004E1304"/>
    <w:rsid w:val="00523777"/>
    <w:rsid w:val="00525234"/>
    <w:rsid w:val="005513F5"/>
    <w:rsid w:val="00555B28"/>
    <w:rsid w:val="00561027"/>
    <w:rsid w:val="005802FC"/>
    <w:rsid w:val="0058461D"/>
    <w:rsid w:val="00592241"/>
    <w:rsid w:val="005969CE"/>
    <w:rsid w:val="005A29D7"/>
    <w:rsid w:val="005B3DE6"/>
    <w:rsid w:val="005B414F"/>
    <w:rsid w:val="005D640C"/>
    <w:rsid w:val="005E287F"/>
    <w:rsid w:val="0063541F"/>
    <w:rsid w:val="00640C62"/>
    <w:rsid w:val="006726B0"/>
    <w:rsid w:val="0068288E"/>
    <w:rsid w:val="00683135"/>
    <w:rsid w:val="0069621B"/>
    <w:rsid w:val="006A1AA3"/>
    <w:rsid w:val="006C58C7"/>
    <w:rsid w:val="006E463F"/>
    <w:rsid w:val="006F6DB9"/>
    <w:rsid w:val="00722886"/>
    <w:rsid w:val="0073235B"/>
    <w:rsid w:val="00753E63"/>
    <w:rsid w:val="0076055B"/>
    <w:rsid w:val="00767ED9"/>
    <w:rsid w:val="00773276"/>
    <w:rsid w:val="007865B8"/>
    <w:rsid w:val="007A025B"/>
    <w:rsid w:val="007B1D3C"/>
    <w:rsid w:val="007B42F2"/>
    <w:rsid w:val="007F7D2A"/>
    <w:rsid w:val="00814155"/>
    <w:rsid w:val="008209FA"/>
    <w:rsid w:val="00822C10"/>
    <w:rsid w:val="008314CF"/>
    <w:rsid w:val="00852A32"/>
    <w:rsid w:val="00862156"/>
    <w:rsid w:val="008642B2"/>
    <w:rsid w:val="00870D2B"/>
    <w:rsid w:val="0088007C"/>
    <w:rsid w:val="008818E7"/>
    <w:rsid w:val="00884464"/>
    <w:rsid w:val="00884EE0"/>
    <w:rsid w:val="00886A17"/>
    <w:rsid w:val="008A2E59"/>
    <w:rsid w:val="008B0173"/>
    <w:rsid w:val="008B4183"/>
    <w:rsid w:val="008C52B6"/>
    <w:rsid w:val="008F5F94"/>
    <w:rsid w:val="009079A8"/>
    <w:rsid w:val="00913B4D"/>
    <w:rsid w:val="00925B11"/>
    <w:rsid w:val="0093124D"/>
    <w:rsid w:val="00934D8B"/>
    <w:rsid w:val="00960267"/>
    <w:rsid w:val="00971822"/>
    <w:rsid w:val="00986C5B"/>
    <w:rsid w:val="00986DE6"/>
    <w:rsid w:val="009875F6"/>
    <w:rsid w:val="00990EF9"/>
    <w:rsid w:val="009A5CE7"/>
    <w:rsid w:val="009B2524"/>
    <w:rsid w:val="009B571E"/>
    <w:rsid w:val="009C604D"/>
    <w:rsid w:val="009C6F27"/>
    <w:rsid w:val="009D2130"/>
    <w:rsid w:val="009E3BFB"/>
    <w:rsid w:val="009F1C2E"/>
    <w:rsid w:val="009F75A4"/>
    <w:rsid w:val="00A04131"/>
    <w:rsid w:val="00A065F7"/>
    <w:rsid w:val="00A15F46"/>
    <w:rsid w:val="00A22B4F"/>
    <w:rsid w:val="00A46C49"/>
    <w:rsid w:val="00A9549F"/>
    <w:rsid w:val="00AA4C20"/>
    <w:rsid w:val="00AA7EB4"/>
    <w:rsid w:val="00AB5934"/>
    <w:rsid w:val="00AC25F6"/>
    <w:rsid w:val="00AD1623"/>
    <w:rsid w:val="00AE5CC7"/>
    <w:rsid w:val="00B1459D"/>
    <w:rsid w:val="00B259E8"/>
    <w:rsid w:val="00B30E56"/>
    <w:rsid w:val="00B3790B"/>
    <w:rsid w:val="00B54289"/>
    <w:rsid w:val="00B57E14"/>
    <w:rsid w:val="00B66676"/>
    <w:rsid w:val="00B73599"/>
    <w:rsid w:val="00B74842"/>
    <w:rsid w:val="00B82B27"/>
    <w:rsid w:val="00B83CDD"/>
    <w:rsid w:val="00B85708"/>
    <w:rsid w:val="00B87AAA"/>
    <w:rsid w:val="00B94F76"/>
    <w:rsid w:val="00BA7E7E"/>
    <w:rsid w:val="00BB240D"/>
    <w:rsid w:val="00BB709B"/>
    <w:rsid w:val="00BF7663"/>
    <w:rsid w:val="00C04536"/>
    <w:rsid w:val="00C10344"/>
    <w:rsid w:val="00C14F76"/>
    <w:rsid w:val="00C17B91"/>
    <w:rsid w:val="00C34E1C"/>
    <w:rsid w:val="00C41A6E"/>
    <w:rsid w:val="00C44B6E"/>
    <w:rsid w:val="00C5437C"/>
    <w:rsid w:val="00C57B94"/>
    <w:rsid w:val="00CA2A31"/>
    <w:rsid w:val="00CA5DE4"/>
    <w:rsid w:val="00CB4D18"/>
    <w:rsid w:val="00CC3E42"/>
    <w:rsid w:val="00CC6C53"/>
    <w:rsid w:val="00CC730E"/>
    <w:rsid w:val="00CC7FCF"/>
    <w:rsid w:val="00CD58CD"/>
    <w:rsid w:val="00CD7D5E"/>
    <w:rsid w:val="00CE42E0"/>
    <w:rsid w:val="00CE6F8D"/>
    <w:rsid w:val="00D00700"/>
    <w:rsid w:val="00D01B17"/>
    <w:rsid w:val="00D15ACF"/>
    <w:rsid w:val="00D21584"/>
    <w:rsid w:val="00D25EEC"/>
    <w:rsid w:val="00D26FC9"/>
    <w:rsid w:val="00D30713"/>
    <w:rsid w:val="00D50DE2"/>
    <w:rsid w:val="00D540D5"/>
    <w:rsid w:val="00D94E99"/>
    <w:rsid w:val="00DA406E"/>
    <w:rsid w:val="00DA61A6"/>
    <w:rsid w:val="00DB03B6"/>
    <w:rsid w:val="00DD7DAD"/>
    <w:rsid w:val="00DE309E"/>
    <w:rsid w:val="00DE4AD4"/>
    <w:rsid w:val="00DF48C5"/>
    <w:rsid w:val="00DF50ED"/>
    <w:rsid w:val="00DF5D6E"/>
    <w:rsid w:val="00E02403"/>
    <w:rsid w:val="00E1190F"/>
    <w:rsid w:val="00E37F4B"/>
    <w:rsid w:val="00E4461E"/>
    <w:rsid w:val="00E51B89"/>
    <w:rsid w:val="00E579DF"/>
    <w:rsid w:val="00E70387"/>
    <w:rsid w:val="00E8356C"/>
    <w:rsid w:val="00E95C98"/>
    <w:rsid w:val="00EB4353"/>
    <w:rsid w:val="00EB6D52"/>
    <w:rsid w:val="00EC2180"/>
    <w:rsid w:val="00EC6A92"/>
    <w:rsid w:val="00ED049D"/>
    <w:rsid w:val="00EE2BF8"/>
    <w:rsid w:val="00F00E4A"/>
    <w:rsid w:val="00F01CF1"/>
    <w:rsid w:val="00F01DAC"/>
    <w:rsid w:val="00F10582"/>
    <w:rsid w:val="00F20203"/>
    <w:rsid w:val="00F22917"/>
    <w:rsid w:val="00F42776"/>
    <w:rsid w:val="00F47653"/>
    <w:rsid w:val="00F545A1"/>
    <w:rsid w:val="00F61C3E"/>
    <w:rsid w:val="00F649E1"/>
    <w:rsid w:val="00F74FEB"/>
    <w:rsid w:val="00FA5712"/>
    <w:rsid w:val="00FA596E"/>
    <w:rsid w:val="00FC34E9"/>
    <w:rsid w:val="00FC46C1"/>
    <w:rsid w:val="00FF1A28"/>
    <w:rsid w:val="00FF4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style="mso-position-horizontal-relative:page;mso-position-vertical-relative:page;v-text-anchor:middle" o:allowincell="f" fillcolor="#95b3d7" strokecolor="#95b3d7">
      <v:fill color="#95b3d7" opacity="52429f" color2="#dbe5f1" angle="-45" focus="-50%" type="gradient"/>
      <v:stroke color="#95b3d7" weight="1pt"/>
      <v:shadow on="t" type="perspective" color="#243f60" opacity=".5" offset="1pt" offset2="-3pt"/>
      <v:textbox style="layout-flow:vertical;mso-layout-flow-alt:bottom-to-top" inset="1in,7.2pt,,7.2pt"/>
      <o:colormru v:ext="edit" colors="#60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MS Mincho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917"/>
    <w:pPr>
      <w:spacing w:after="200"/>
      <w:jc w:val="both"/>
    </w:pPr>
    <w:rPr>
      <w:rFonts w:ascii="Arial" w:hAnsi="Arial" w:cs="Arial"/>
      <w:sz w:val="24"/>
      <w:szCs w:val="24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986DE6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qFormat/>
    <w:rsid w:val="00862156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86DE6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986DE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986DE6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986DE6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customStyle="1" w:styleId="Subtitulosinformes">
    <w:name w:val="Subtitulos informes"/>
    <w:basedOn w:val="Normal"/>
    <w:link w:val="SubtitulosinformesCar"/>
    <w:rsid w:val="00F22917"/>
    <w:pPr>
      <w:shd w:val="clear" w:color="auto" w:fill="000000"/>
      <w:jc w:val="left"/>
    </w:pPr>
    <w:rPr>
      <w:b/>
      <w:color w:val="000000"/>
      <w:sz w:val="40"/>
      <w:szCs w:val="40"/>
      <w:bdr w:val="single" w:sz="4" w:space="0" w:color="auto"/>
      <w:shd w:val="clear" w:color="auto" w:fill="FFFFFF"/>
    </w:rPr>
  </w:style>
  <w:style w:type="paragraph" w:customStyle="1" w:styleId="SubtitulosparaInformes">
    <w:name w:val="Subtitulos para Informes"/>
    <w:basedOn w:val="Subtitulosinformes"/>
    <w:next w:val="Normal"/>
    <w:link w:val="SubtitulosparaInformesCar"/>
    <w:rsid w:val="00BB240D"/>
  </w:style>
  <w:style w:type="character" w:customStyle="1" w:styleId="SubtitulosinformesCar">
    <w:name w:val="Subtitulos informes Car"/>
    <w:basedOn w:val="Fuentedeprrafopredeter"/>
    <w:link w:val="Subtitulosinformes"/>
    <w:rsid w:val="00F22917"/>
    <w:rPr>
      <w:rFonts w:ascii="Arial" w:hAnsi="Arial" w:cs="Arial"/>
      <w:b/>
      <w:color w:val="000000"/>
      <w:sz w:val="40"/>
      <w:szCs w:val="40"/>
      <w:bdr w:val="single" w:sz="4" w:space="0" w:color="auto"/>
      <w:shd w:val="clear" w:color="auto" w:fill="000000"/>
    </w:rPr>
  </w:style>
  <w:style w:type="paragraph" w:customStyle="1" w:styleId="SubtituloInformes">
    <w:name w:val="Subtitulo Informes"/>
    <w:basedOn w:val="SubtitulosparaInformes"/>
    <w:next w:val="Normal"/>
    <w:link w:val="SubtituloInformesCar"/>
    <w:qFormat/>
    <w:rsid w:val="00BB240D"/>
  </w:style>
  <w:style w:type="character" w:customStyle="1" w:styleId="SubtitulosparaInformesCar">
    <w:name w:val="Subtitulos para Informes Car"/>
    <w:basedOn w:val="SubtitulosinformesCar"/>
    <w:link w:val="SubtitulosparaInformes"/>
    <w:rsid w:val="00BB240D"/>
  </w:style>
  <w:style w:type="table" w:styleId="Tablaconcuadrcula">
    <w:name w:val="Table Grid"/>
    <w:basedOn w:val="Tablanormal"/>
    <w:rsid w:val="00BB240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ubtituloInformesCar">
    <w:name w:val="Subtitulo Informes Car"/>
    <w:basedOn w:val="SubtitulosparaInformesCar"/>
    <w:link w:val="SubtituloInformes"/>
    <w:rsid w:val="00BB240D"/>
  </w:style>
  <w:style w:type="paragraph" w:styleId="Encabezado">
    <w:name w:val="header"/>
    <w:basedOn w:val="Normal"/>
    <w:link w:val="EncabezadoCar"/>
    <w:uiPriority w:val="99"/>
    <w:semiHidden/>
    <w:unhideWhenUsed/>
    <w:rsid w:val="00A065F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065F7"/>
    <w:rPr>
      <w:rFonts w:ascii="Arial" w:hAnsi="Arial" w:cs="Arial"/>
      <w:sz w:val="24"/>
      <w:szCs w:val="24"/>
      <w:lang w:eastAsia="en-US"/>
    </w:rPr>
  </w:style>
  <w:style w:type="paragraph" w:styleId="Piedepgina">
    <w:name w:val="footer"/>
    <w:basedOn w:val="Normal"/>
    <w:link w:val="PiedepginaCar"/>
    <w:uiPriority w:val="99"/>
    <w:semiHidden/>
    <w:unhideWhenUsed/>
    <w:rsid w:val="00A065F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065F7"/>
    <w:rPr>
      <w:rFonts w:ascii="Arial" w:hAnsi="Arial" w:cs="Arial"/>
      <w:sz w:val="24"/>
      <w:szCs w:val="24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65F7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65F7"/>
    <w:rPr>
      <w:rFonts w:ascii="Tahoma" w:hAnsi="Tahoma" w:cs="Tahoma"/>
      <w:sz w:val="16"/>
      <w:szCs w:val="16"/>
      <w:lang w:eastAsia="en-US"/>
    </w:rPr>
  </w:style>
  <w:style w:type="paragraph" w:styleId="TDC1">
    <w:name w:val="toc 1"/>
    <w:basedOn w:val="Normal"/>
    <w:next w:val="Normal"/>
    <w:rsid w:val="00862156"/>
    <w:pPr>
      <w:tabs>
        <w:tab w:val="right" w:leader="dot" w:pos="9639"/>
      </w:tabs>
      <w:spacing w:before="120" w:after="0"/>
      <w:ind w:left="425" w:hanging="425"/>
    </w:pPr>
    <w:rPr>
      <w:rFonts w:ascii="Tahoma" w:eastAsia="Times New Roman" w:hAnsi="Tahoma" w:cs="Times New Roman"/>
      <w:b/>
      <w:noProof/>
      <w:sz w:val="22"/>
      <w:szCs w:val="26"/>
      <w:lang w:eastAsia="es-ES"/>
    </w:rPr>
  </w:style>
  <w:style w:type="paragraph" w:styleId="TDC2">
    <w:name w:val="toc 2"/>
    <w:basedOn w:val="TDC1"/>
    <w:next w:val="Normal"/>
    <w:rsid w:val="00862156"/>
    <w:pPr>
      <w:ind w:left="1134" w:hanging="709"/>
    </w:pPr>
  </w:style>
  <w:style w:type="paragraph" w:styleId="TDC3">
    <w:name w:val="toc 3"/>
    <w:basedOn w:val="TDC1"/>
    <w:next w:val="Normal"/>
    <w:rsid w:val="00862156"/>
    <w:pPr>
      <w:ind w:left="1985" w:hanging="851"/>
    </w:pPr>
  </w:style>
  <w:style w:type="paragraph" w:customStyle="1" w:styleId="TtuloIndependiente">
    <w:name w:val="Título Independiente"/>
    <w:basedOn w:val="Normal"/>
    <w:next w:val="Ttulo2"/>
    <w:rsid w:val="00862156"/>
    <w:pPr>
      <w:spacing w:before="240" w:after="240"/>
    </w:pPr>
    <w:rPr>
      <w:rFonts w:ascii="Tahoma" w:eastAsia="Times New Roman" w:hAnsi="Tahoma" w:cs="Times New Roman"/>
      <w:b/>
      <w:sz w:val="26"/>
      <w:szCs w:val="20"/>
      <w:lang w:eastAsia="es-ES"/>
    </w:rPr>
  </w:style>
  <w:style w:type="paragraph" w:customStyle="1" w:styleId="Prrafodelista1">
    <w:name w:val="Párrafo de lista1"/>
    <w:basedOn w:val="Normal"/>
    <w:rsid w:val="00EC2180"/>
    <w:pPr>
      <w:spacing w:after="0"/>
      <w:ind w:left="720"/>
      <w:contextualSpacing/>
    </w:pPr>
    <w:rPr>
      <w:rFonts w:ascii="Tahoma" w:eastAsia="Times New Roman" w:hAnsi="Tahoma" w:cs="Times New Roman"/>
      <w:sz w:val="22"/>
      <w:szCs w:val="20"/>
      <w:lang w:eastAsia="es-ES"/>
    </w:rPr>
  </w:style>
  <w:style w:type="paragraph" w:customStyle="1" w:styleId="TtuloPortada">
    <w:name w:val="Título Portada"/>
    <w:basedOn w:val="Normal"/>
    <w:rsid w:val="00CE6F8D"/>
    <w:pPr>
      <w:spacing w:before="600" w:after="0" w:line="360" w:lineRule="auto"/>
      <w:ind w:left="567" w:right="567"/>
      <w:jc w:val="left"/>
    </w:pPr>
    <w:rPr>
      <w:rFonts w:ascii="Century Gothic" w:eastAsia="Times New Roman" w:hAnsi="Century Gothic" w:cs="Tahoma"/>
      <w:b/>
      <w:sz w:val="44"/>
      <w:szCs w:val="20"/>
      <w:lang w:eastAsia="es-ES"/>
    </w:rPr>
  </w:style>
  <w:style w:type="character" w:customStyle="1" w:styleId="Car11">
    <w:name w:val="Car11"/>
    <w:rsid w:val="003B5F45"/>
    <w:rPr>
      <w:rFonts w:ascii="Cambria" w:eastAsia="Cambria" w:hAnsi="Cambria" w:cs="Times New Roman"/>
    </w:rPr>
  </w:style>
  <w:style w:type="paragraph" w:customStyle="1" w:styleId="Cuerpo">
    <w:name w:val="Cuerpo"/>
    <w:rsid w:val="003B5F45"/>
    <w:pPr>
      <w:spacing w:before="200" w:after="80" w:line="336" w:lineRule="auto"/>
    </w:pPr>
    <w:rPr>
      <w:rFonts w:ascii="Bodoni SvtyTwo OS ITC TT-Book" w:eastAsia="ヒラギノ角ゴ Pro W3" w:hAnsi="Bodoni SvtyTwo OS ITC TT-Book"/>
      <w:color w:val="000000"/>
      <w:sz w:val="24"/>
      <w:lang w:val="es-ES_tradnl" w:eastAsia="en-US"/>
    </w:rPr>
  </w:style>
  <w:style w:type="paragraph" w:customStyle="1" w:styleId="Formatolibre">
    <w:name w:val="Formato libre"/>
    <w:rsid w:val="003B5F45"/>
    <w:pPr>
      <w:spacing w:line="336" w:lineRule="auto"/>
    </w:pPr>
    <w:rPr>
      <w:rFonts w:ascii="Bodoni SvtyTwo OS ITC TT-Book" w:eastAsia="ヒラギノ角ゴ Pro W3" w:hAnsi="Bodoni SvtyTwo OS ITC TT-Book"/>
      <w:color w:val="000000"/>
      <w:sz w:val="24"/>
      <w:lang w:val="es-ES_tradnl" w:eastAsia="en-US"/>
    </w:rPr>
  </w:style>
  <w:style w:type="paragraph" w:styleId="Prrafodelista">
    <w:name w:val="List Paragraph"/>
    <w:basedOn w:val="Normal"/>
    <w:qFormat/>
    <w:rsid w:val="003B5F45"/>
    <w:pPr>
      <w:spacing w:line="276" w:lineRule="auto"/>
      <w:ind w:left="720"/>
      <w:contextualSpacing/>
      <w:jc w:val="left"/>
    </w:pPr>
    <w:rPr>
      <w:rFonts w:ascii="Calibri" w:eastAsia="Calibri" w:hAnsi="Calibri" w:cs="Times New Roman"/>
      <w:sz w:val="22"/>
      <w:szCs w:val="22"/>
    </w:rPr>
  </w:style>
  <w:style w:type="paragraph" w:styleId="Textoindependiente3">
    <w:name w:val="Body Text 3"/>
    <w:basedOn w:val="Normal"/>
    <w:rsid w:val="003B5F45"/>
    <w:pPr>
      <w:spacing w:after="120" w:line="276" w:lineRule="auto"/>
      <w:jc w:val="left"/>
    </w:pPr>
    <w:rPr>
      <w:rFonts w:ascii="Calibri" w:eastAsia="Calibri" w:hAnsi="Calibri" w:cs="Times New Roman"/>
      <w:sz w:val="16"/>
      <w:szCs w:val="16"/>
    </w:rPr>
  </w:style>
  <w:style w:type="paragraph" w:styleId="NormalWeb">
    <w:name w:val="Normal (Web)"/>
    <w:basedOn w:val="Normal"/>
    <w:rsid w:val="003B5F45"/>
    <w:pPr>
      <w:spacing w:before="100" w:beforeAutospacing="1" w:after="100" w:afterAutospacing="1"/>
    </w:pPr>
    <w:rPr>
      <w:rFonts w:ascii="Verdana" w:eastAsia="Times New Roman" w:hAnsi="Verdana" w:cs="Times New Roman"/>
      <w:sz w:val="17"/>
      <w:szCs w:val="17"/>
      <w:lang w:eastAsia="es-ES"/>
    </w:rPr>
  </w:style>
  <w:style w:type="paragraph" w:customStyle="1" w:styleId="Default">
    <w:name w:val="Default"/>
    <w:rsid w:val="003B5F45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rsid w:val="003B5F45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sr29m\Mis%20documentos\Plantillas\I+\platilla%20coral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platilla coral.dot</Template>
  <TotalTime>2</TotalTime>
  <Pages>1</Pages>
  <Words>94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CASA</Company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asr29m</dc:creator>
  <cp:lastModifiedBy>ANTONIO SOLA ROCA</cp:lastModifiedBy>
  <cp:revision>5</cp:revision>
  <cp:lastPrinted>2015-11-03T12:19:00Z</cp:lastPrinted>
  <dcterms:created xsi:type="dcterms:W3CDTF">2019-01-28T20:03:00Z</dcterms:created>
  <dcterms:modified xsi:type="dcterms:W3CDTF">2020-05-30T05:35:00Z</dcterms:modified>
</cp:coreProperties>
</file>