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0D1" w:rsidRPr="008220D1" w:rsidRDefault="008220D1" w:rsidP="008220D1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8220D1">
        <w:rPr>
          <w:b/>
          <w:sz w:val="24"/>
          <w:szCs w:val="24"/>
        </w:rPr>
        <w:t>ANEXO</w:t>
      </w:r>
    </w:p>
    <w:p w:rsidR="00EB527D" w:rsidRPr="008220D1" w:rsidRDefault="00EB527D" w:rsidP="00EB527D">
      <w:pPr>
        <w:jc w:val="both"/>
        <w:rPr>
          <w:b/>
          <w:sz w:val="24"/>
          <w:szCs w:val="24"/>
        </w:rPr>
      </w:pPr>
      <w:r w:rsidRPr="008220D1">
        <w:rPr>
          <w:b/>
          <w:sz w:val="24"/>
          <w:szCs w:val="24"/>
        </w:rPr>
        <w:t>OTORGAMIENTO DE REPRESENTACIÓN PARA TRANSACCIÓN ELECTRÓNICA CONSISTENTE EN LA OBTENCIÓN</w:t>
      </w:r>
      <w:r w:rsidR="001049B0" w:rsidRPr="008220D1">
        <w:rPr>
          <w:b/>
          <w:sz w:val="24"/>
          <w:szCs w:val="24"/>
        </w:rPr>
        <w:t xml:space="preserve"> AUTOMATIZADA</w:t>
      </w:r>
      <w:r w:rsidRPr="008220D1">
        <w:rPr>
          <w:b/>
          <w:sz w:val="24"/>
          <w:szCs w:val="24"/>
        </w:rPr>
        <w:t xml:space="preserve"> DEL CERTIFICADO DIGITAL COVID DE LA UNIÓN EU</w:t>
      </w:r>
      <w:r w:rsidR="009758F9" w:rsidRPr="008220D1">
        <w:rPr>
          <w:b/>
          <w:sz w:val="24"/>
          <w:szCs w:val="24"/>
        </w:rPr>
        <w:t>ROPEA EN SU MODALIDAD DE PRUEBA</w:t>
      </w:r>
      <w:r w:rsidR="001049B0" w:rsidRPr="008220D1">
        <w:rPr>
          <w:b/>
          <w:sz w:val="24"/>
          <w:szCs w:val="24"/>
        </w:rPr>
        <w:t>S</w:t>
      </w:r>
    </w:p>
    <w:p w:rsidR="00EB527D" w:rsidRPr="000E1005" w:rsidRDefault="00EB527D" w:rsidP="00EB527D">
      <w:pPr>
        <w:jc w:val="both"/>
        <w:rPr>
          <w:b/>
          <w:sz w:val="18"/>
          <w:szCs w:val="18"/>
        </w:rPr>
      </w:pPr>
      <w:r w:rsidRPr="000E1005">
        <w:rPr>
          <w:b/>
          <w:sz w:val="18"/>
          <w:szCs w:val="18"/>
        </w:rPr>
        <w:t>OTORGANTE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102"/>
        <w:gridCol w:w="728"/>
        <w:gridCol w:w="567"/>
        <w:gridCol w:w="851"/>
        <w:gridCol w:w="709"/>
        <w:gridCol w:w="850"/>
        <w:gridCol w:w="489"/>
        <w:gridCol w:w="362"/>
        <w:gridCol w:w="1836"/>
      </w:tblGrid>
      <w:tr w:rsidR="00EB527D" w:rsidRPr="000E1005" w:rsidTr="00B7320D">
        <w:tc>
          <w:tcPr>
            <w:tcW w:w="2830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DNI/NIE/Nº PASAPORTE</w:t>
            </w:r>
          </w:p>
        </w:tc>
        <w:tc>
          <w:tcPr>
            <w:tcW w:w="5664" w:type="dxa"/>
            <w:gridSpan w:val="7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 xml:space="preserve">Apellidos y nombre </w:t>
            </w:r>
          </w:p>
        </w:tc>
      </w:tr>
      <w:tr w:rsidR="00EB527D" w:rsidRPr="000E1005" w:rsidTr="00B7320D">
        <w:tc>
          <w:tcPr>
            <w:tcW w:w="2830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5664" w:type="dxa"/>
            <w:gridSpan w:val="7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EB527D" w:rsidRPr="000E1005" w:rsidTr="00EB527D">
        <w:tc>
          <w:tcPr>
            <w:tcW w:w="2830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Domicilio Calle/Plaza/Avenida</w:t>
            </w:r>
          </w:p>
        </w:tc>
        <w:tc>
          <w:tcPr>
            <w:tcW w:w="567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Nº</w:t>
            </w:r>
          </w:p>
        </w:tc>
        <w:tc>
          <w:tcPr>
            <w:tcW w:w="851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proofErr w:type="spellStart"/>
            <w:r w:rsidRPr="000E1005">
              <w:rPr>
                <w:b/>
                <w:sz w:val="18"/>
                <w:szCs w:val="18"/>
              </w:rPr>
              <w:t>Escal</w:t>
            </w:r>
            <w:proofErr w:type="spellEnd"/>
            <w:r w:rsidRPr="000E1005">
              <w:rPr>
                <w:b/>
                <w:sz w:val="18"/>
                <w:szCs w:val="18"/>
              </w:rPr>
              <w:t xml:space="preserve">. </w:t>
            </w:r>
          </w:p>
        </w:tc>
        <w:tc>
          <w:tcPr>
            <w:tcW w:w="709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Piso</w:t>
            </w:r>
          </w:p>
        </w:tc>
        <w:tc>
          <w:tcPr>
            <w:tcW w:w="850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Puerta</w:t>
            </w:r>
          </w:p>
        </w:tc>
        <w:tc>
          <w:tcPr>
            <w:tcW w:w="851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0E1005">
              <w:rPr>
                <w:b/>
                <w:sz w:val="18"/>
                <w:szCs w:val="18"/>
              </w:rPr>
              <w:t>Tf</w:t>
            </w:r>
            <w:proofErr w:type="spellEnd"/>
            <w:r w:rsidRPr="000E1005">
              <w:rPr>
                <w:b/>
                <w:sz w:val="18"/>
                <w:szCs w:val="18"/>
              </w:rPr>
              <w:t xml:space="preserve"> .</w:t>
            </w:r>
            <w:proofErr w:type="gramEnd"/>
            <w:r w:rsidRPr="000E1005">
              <w:rPr>
                <w:b/>
                <w:sz w:val="18"/>
                <w:szCs w:val="18"/>
              </w:rPr>
              <w:t xml:space="preserve">    </w:t>
            </w:r>
          </w:p>
        </w:tc>
        <w:tc>
          <w:tcPr>
            <w:tcW w:w="1836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e-mail</w:t>
            </w:r>
          </w:p>
        </w:tc>
      </w:tr>
      <w:tr w:rsidR="00EB527D" w:rsidRPr="000E1005" w:rsidTr="00EB527D">
        <w:tc>
          <w:tcPr>
            <w:tcW w:w="2830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36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EB527D" w:rsidRPr="000E1005" w:rsidTr="00B7320D">
        <w:tc>
          <w:tcPr>
            <w:tcW w:w="2102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País</w:t>
            </w:r>
          </w:p>
        </w:tc>
        <w:tc>
          <w:tcPr>
            <w:tcW w:w="1295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Provincia</w:t>
            </w:r>
          </w:p>
        </w:tc>
        <w:tc>
          <w:tcPr>
            <w:tcW w:w="2899" w:type="dxa"/>
            <w:gridSpan w:val="4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Municipio</w:t>
            </w:r>
          </w:p>
        </w:tc>
        <w:tc>
          <w:tcPr>
            <w:tcW w:w="2198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Código Postal</w:t>
            </w:r>
          </w:p>
        </w:tc>
      </w:tr>
      <w:tr w:rsidR="00EB527D" w:rsidRPr="000E1005" w:rsidTr="00B7320D">
        <w:tc>
          <w:tcPr>
            <w:tcW w:w="2102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95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899" w:type="dxa"/>
            <w:gridSpan w:val="4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198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EB527D" w:rsidRPr="000E1005" w:rsidRDefault="00EB527D" w:rsidP="00EB527D">
      <w:pPr>
        <w:jc w:val="both"/>
        <w:rPr>
          <w:b/>
          <w:sz w:val="18"/>
          <w:szCs w:val="18"/>
        </w:rPr>
      </w:pPr>
      <w:r w:rsidRPr="000E1005">
        <w:rPr>
          <w:b/>
          <w:sz w:val="18"/>
          <w:szCs w:val="18"/>
        </w:rPr>
        <w:t>OTORGA SU REPRESENTACIÓN</w:t>
      </w:r>
      <w:r w:rsidR="0026224A" w:rsidRPr="000E1005">
        <w:rPr>
          <w:b/>
          <w:sz w:val="18"/>
          <w:szCs w:val="18"/>
        </w:rPr>
        <w:t xml:space="preserve"> A</w:t>
      </w:r>
    </w:p>
    <w:tbl>
      <w:tblPr>
        <w:tblStyle w:val="Tablaconcuadrcula"/>
        <w:tblW w:w="8495" w:type="dxa"/>
        <w:tblLayout w:type="fixed"/>
        <w:tblLook w:val="04A0" w:firstRow="1" w:lastRow="0" w:firstColumn="1" w:lastColumn="0" w:noHBand="0" w:noVBand="1"/>
      </w:tblPr>
      <w:tblGrid>
        <w:gridCol w:w="2101"/>
        <w:gridCol w:w="729"/>
        <w:gridCol w:w="567"/>
        <w:gridCol w:w="851"/>
        <w:gridCol w:w="709"/>
        <w:gridCol w:w="850"/>
        <w:gridCol w:w="489"/>
        <w:gridCol w:w="220"/>
        <w:gridCol w:w="709"/>
        <w:gridCol w:w="1270"/>
      </w:tblGrid>
      <w:tr w:rsidR="00193EB6" w:rsidRPr="000E1005" w:rsidTr="00193EB6">
        <w:tc>
          <w:tcPr>
            <w:tcW w:w="2830" w:type="dxa"/>
            <w:gridSpan w:val="2"/>
            <w:shd w:val="clear" w:color="auto" w:fill="00B0F0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DNI/NIF(sólo en el caso de que la representación se otorgue a una persona jurídica)</w:t>
            </w:r>
          </w:p>
        </w:tc>
        <w:tc>
          <w:tcPr>
            <w:tcW w:w="4395" w:type="dxa"/>
            <w:gridSpan w:val="7"/>
            <w:shd w:val="clear" w:color="auto" w:fill="00B0F0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Apellidos y nombre o razón social persona jurídica</w:t>
            </w:r>
          </w:p>
        </w:tc>
        <w:tc>
          <w:tcPr>
            <w:tcW w:w="1270" w:type="dxa"/>
            <w:shd w:val="clear" w:color="auto" w:fill="00B0F0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Código RES</w:t>
            </w:r>
          </w:p>
        </w:tc>
      </w:tr>
      <w:tr w:rsidR="00193EB6" w:rsidRPr="000E1005" w:rsidTr="00193EB6">
        <w:tc>
          <w:tcPr>
            <w:tcW w:w="2830" w:type="dxa"/>
            <w:gridSpan w:val="2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395" w:type="dxa"/>
            <w:gridSpan w:val="7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0" w:type="dxa"/>
          </w:tcPr>
          <w:p w:rsidR="00193EB6" w:rsidRPr="000E1005" w:rsidRDefault="00193EB6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9758F9" w:rsidRPr="000E1005" w:rsidTr="009758F9">
        <w:tc>
          <w:tcPr>
            <w:tcW w:w="8495" w:type="dxa"/>
            <w:gridSpan w:val="10"/>
            <w:shd w:val="clear" w:color="auto" w:fill="00B0F0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En el caso de una persona jurídica añadir nombre</w:t>
            </w:r>
            <w:r w:rsidR="000E1005">
              <w:rPr>
                <w:b/>
                <w:sz w:val="18"/>
                <w:szCs w:val="18"/>
              </w:rPr>
              <w:t>,</w:t>
            </w:r>
            <w:r w:rsidRPr="000E1005">
              <w:rPr>
                <w:b/>
                <w:sz w:val="18"/>
                <w:szCs w:val="18"/>
              </w:rPr>
              <w:t xml:space="preserve"> apellidos y DNI, de su representante autorizado firmante</w:t>
            </w:r>
          </w:p>
        </w:tc>
      </w:tr>
      <w:tr w:rsidR="009758F9" w:rsidRPr="000E1005" w:rsidTr="00193EB6">
        <w:tc>
          <w:tcPr>
            <w:tcW w:w="2830" w:type="dxa"/>
            <w:gridSpan w:val="2"/>
            <w:shd w:val="clear" w:color="auto" w:fill="00B0F0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 xml:space="preserve">Nombre </w:t>
            </w:r>
          </w:p>
        </w:tc>
        <w:tc>
          <w:tcPr>
            <w:tcW w:w="4395" w:type="dxa"/>
            <w:gridSpan w:val="7"/>
            <w:shd w:val="clear" w:color="auto" w:fill="00B0F0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 xml:space="preserve">Apellidos </w:t>
            </w:r>
          </w:p>
        </w:tc>
        <w:tc>
          <w:tcPr>
            <w:tcW w:w="1270" w:type="dxa"/>
            <w:shd w:val="clear" w:color="auto" w:fill="00B0F0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DNI</w:t>
            </w:r>
          </w:p>
        </w:tc>
      </w:tr>
      <w:tr w:rsidR="009758F9" w:rsidRPr="000E1005" w:rsidTr="00193EB6">
        <w:tc>
          <w:tcPr>
            <w:tcW w:w="2830" w:type="dxa"/>
            <w:gridSpan w:val="2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395" w:type="dxa"/>
            <w:gridSpan w:val="7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0" w:type="dxa"/>
          </w:tcPr>
          <w:p w:rsidR="009758F9" w:rsidRPr="000E1005" w:rsidRDefault="009758F9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EB527D" w:rsidRPr="000E1005" w:rsidTr="00193EB6">
        <w:tc>
          <w:tcPr>
            <w:tcW w:w="2830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Calle/Plaza/Avenida</w:t>
            </w:r>
          </w:p>
        </w:tc>
        <w:tc>
          <w:tcPr>
            <w:tcW w:w="567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Nº</w:t>
            </w:r>
          </w:p>
        </w:tc>
        <w:tc>
          <w:tcPr>
            <w:tcW w:w="851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proofErr w:type="spellStart"/>
            <w:r w:rsidRPr="000E1005">
              <w:rPr>
                <w:b/>
                <w:sz w:val="18"/>
                <w:szCs w:val="18"/>
              </w:rPr>
              <w:t>Escal</w:t>
            </w:r>
            <w:proofErr w:type="spellEnd"/>
            <w:r w:rsidRPr="000E1005">
              <w:rPr>
                <w:b/>
                <w:sz w:val="18"/>
                <w:szCs w:val="18"/>
              </w:rPr>
              <w:t xml:space="preserve">. </w:t>
            </w:r>
          </w:p>
        </w:tc>
        <w:tc>
          <w:tcPr>
            <w:tcW w:w="709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Piso</w:t>
            </w:r>
          </w:p>
        </w:tc>
        <w:tc>
          <w:tcPr>
            <w:tcW w:w="850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Puerta</w:t>
            </w:r>
          </w:p>
        </w:tc>
        <w:tc>
          <w:tcPr>
            <w:tcW w:w="709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0E1005">
              <w:rPr>
                <w:b/>
                <w:sz w:val="18"/>
                <w:szCs w:val="18"/>
              </w:rPr>
              <w:t>Tf</w:t>
            </w:r>
            <w:proofErr w:type="spellEnd"/>
            <w:r w:rsidRPr="000E1005">
              <w:rPr>
                <w:b/>
                <w:sz w:val="18"/>
                <w:szCs w:val="18"/>
              </w:rPr>
              <w:t xml:space="preserve"> .</w:t>
            </w:r>
            <w:proofErr w:type="gramEnd"/>
            <w:r w:rsidRPr="000E1005">
              <w:rPr>
                <w:b/>
                <w:sz w:val="18"/>
                <w:szCs w:val="18"/>
              </w:rPr>
              <w:t xml:space="preserve">    </w:t>
            </w:r>
          </w:p>
        </w:tc>
        <w:tc>
          <w:tcPr>
            <w:tcW w:w="1979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e-mail</w:t>
            </w:r>
            <w:r w:rsidR="003F5C7D">
              <w:rPr>
                <w:b/>
                <w:sz w:val="18"/>
                <w:szCs w:val="18"/>
              </w:rPr>
              <w:t xml:space="preserve">  </w:t>
            </w:r>
          </w:p>
        </w:tc>
      </w:tr>
      <w:tr w:rsidR="00EB527D" w:rsidRPr="000E1005" w:rsidTr="00193EB6">
        <w:tc>
          <w:tcPr>
            <w:tcW w:w="2830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979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EB527D" w:rsidRPr="000E1005" w:rsidTr="00193EB6">
        <w:tc>
          <w:tcPr>
            <w:tcW w:w="2101" w:type="dxa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País</w:t>
            </w:r>
          </w:p>
        </w:tc>
        <w:tc>
          <w:tcPr>
            <w:tcW w:w="1296" w:type="dxa"/>
            <w:gridSpan w:val="2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Provincia</w:t>
            </w:r>
          </w:p>
        </w:tc>
        <w:tc>
          <w:tcPr>
            <w:tcW w:w="2899" w:type="dxa"/>
            <w:gridSpan w:val="4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Municipio</w:t>
            </w:r>
          </w:p>
        </w:tc>
        <w:tc>
          <w:tcPr>
            <w:tcW w:w="2199" w:type="dxa"/>
            <w:gridSpan w:val="3"/>
            <w:shd w:val="clear" w:color="auto" w:fill="00B0F0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Código Postal</w:t>
            </w:r>
          </w:p>
        </w:tc>
      </w:tr>
      <w:tr w:rsidR="00EB527D" w:rsidRPr="000E1005" w:rsidTr="00193EB6">
        <w:tc>
          <w:tcPr>
            <w:tcW w:w="2101" w:type="dxa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96" w:type="dxa"/>
            <w:gridSpan w:val="2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899" w:type="dxa"/>
            <w:gridSpan w:val="4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199" w:type="dxa"/>
            <w:gridSpan w:val="3"/>
          </w:tcPr>
          <w:p w:rsidR="00EB527D" w:rsidRPr="000E1005" w:rsidRDefault="00EB527D" w:rsidP="00B7320D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9758F9" w:rsidRPr="000E1005" w:rsidRDefault="001861E2" w:rsidP="00EB527D">
      <w:pPr>
        <w:jc w:val="both"/>
        <w:rPr>
          <w:b/>
          <w:sz w:val="18"/>
          <w:szCs w:val="18"/>
        </w:rPr>
      </w:pPr>
      <w:r w:rsidRPr="000E1005">
        <w:rPr>
          <w:b/>
          <w:sz w:val="18"/>
          <w:szCs w:val="18"/>
        </w:rPr>
        <w:t>OBJETO DEL OT</w:t>
      </w:r>
      <w:r w:rsidR="009758F9" w:rsidRPr="000E1005">
        <w:rPr>
          <w:b/>
          <w:sz w:val="18"/>
          <w:szCs w:val="18"/>
        </w:rPr>
        <w:t>O</w:t>
      </w:r>
      <w:r w:rsidRPr="000E1005">
        <w:rPr>
          <w:b/>
          <w:sz w:val="18"/>
          <w:szCs w:val="18"/>
        </w:rPr>
        <w:t>R</w:t>
      </w:r>
      <w:r w:rsidR="009758F9" w:rsidRPr="000E1005">
        <w:rPr>
          <w:b/>
          <w:sz w:val="18"/>
          <w:szCs w:val="18"/>
        </w:rPr>
        <w:t>GAMIENTO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758F9" w:rsidRPr="000E1005" w:rsidTr="009758F9">
        <w:tc>
          <w:tcPr>
            <w:tcW w:w="8494" w:type="dxa"/>
          </w:tcPr>
          <w:p w:rsidR="009758F9" w:rsidRPr="000E1005" w:rsidRDefault="001861E2" w:rsidP="00EB527D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 xml:space="preserve">El presente otorgamiento de representación se circunscribe </w:t>
            </w:r>
            <w:r w:rsidR="000E1005">
              <w:rPr>
                <w:sz w:val="18"/>
                <w:szCs w:val="18"/>
              </w:rPr>
              <w:t xml:space="preserve">a </w:t>
            </w:r>
            <w:r w:rsidRPr="000E1005">
              <w:rPr>
                <w:sz w:val="18"/>
                <w:szCs w:val="18"/>
              </w:rPr>
              <w:t>la obtención por el re</w:t>
            </w:r>
            <w:r w:rsidR="000E1005">
              <w:rPr>
                <w:sz w:val="18"/>
                <w:szCs w:val="18"/>
              </w:rPr>
              <w:t xml:space="preserve">presentante </w:t>
            </w:r>
            <w:r w:rsidRPr="000E1005">
              <w:rPr>
                <w:sz w:val="18"/>
                <w:szCs w:val="18"/>
              </w:rPr>
              <w:t>del Certificado Digital COVD-UE, en la modalidad de la pruebas</w:t>
            </w:r>
            <w:r w:rsidR="000E1005">
              <w:rPr>
                <w:sz w:val="18"/>
                <w:szCs w:val="18"/>
              </w:rPr>
              <w:t>, que le han</w:t>
            </w:r>
            <w:r w:rsidR="00955242">
              <w:rPr>
                <w:sz w:val="18"/>
                <w:szCs w:val="18"/>
              </w:rPr>
              <w:t xml:space="preserve"> sido</w:t>
            </w:r>
            <w:r w:rsidRPr="000E1005">
              <w:rPr>
                <w:sz w:val="18"/>
                <w:szCs w:val="18"/>
              </w:rPr>
              <w:t xml:space="preserve"> realizadas al otorgante según la habilitación concedida </w:t>
            </w:r>
            <w:r w:rsidR="000E1005">
              <w:rPr>
                <w:sz w:val="18"/>
                <w:szCs w:val="18"/>
              </w:rPr>
              <w:t xml:space="preserve">al representante </w:t>
            </w:r>
            <w:r w:rsidRPr="000E1005">
              <w:rPr>
                <w:sz w:val="18"/>
                <w:szCs w:val="18"/>
              </w:rPr>
              <w:t xml:space="preserve">por la Dirección General de Salud Pública y </w:t>
            </w:r>
            <w:r w:rsidR="000E1005">
              <w:rPr>
                <w:sz w:val="18"/>
                <w:szCs w:val="18"/>
              </w:rPr>
              <w:t>A</w:t>
            </w:r>
            <w:r w:rsidRPr="000E1005">
              <w:rPr>
                <w:sz w:val="18"/>
                <w:szCs w:val="18"/>
              </w:rPr>
              <w:t>dicciones de la Consejería de S</w:t>
            </w:r>
            <w:r w:rsidR="000E1005">
              <w:rPr>
                <w:sz w:val="18"/>
                <w:szCs w:val="18"/>
              </w:rPr>
              <w:t>alud</w:t>
            </w:r>
            <w:r w:rsidR="00955242">
              <w:rPr>
                <w:sz w:val="18"/>
                <w:szCs w:val="18"/>
              </w:rPr>
              <w:t>,</w:t>
            </w:r>
            <w:r w:rsidRPr="000E1005">
              <w:rPr>
                <w:sz w:val="18"/>
                <w:szCs w:val="18"/>
              </w:rPr>
              <w:t xml:space="preserve"> e implica</w:t>
            </w:r>
            <w:r w:rsidR="000E1005">
              <w:rPr>
                <w:sz w:val="18"/>
                <w:szCs w:val="18"/>
              </w:rPr>
              <w:t xml:space="preserve"> también</w:t>
            </w:r>
            <w:r w:rsidRPr="000E1005">
              <w:rPr>
                <w:sz w:val="18"/>
                <w:szCs w:val="18"/>
              </w:rPr>
              <w:t xml:space="preserve"> la autorización para que sus datos personales sean tratados de manera automatizada</w:t>
            </w:r>
            <w:r w:rsidR="000E1005">
              <w:rPr>
                <w:sz w:val="18"/>
                <w:szCs w:val="18"/>
              </w:rPr>
              <w:t xml:space="preserve"> a</w:t>
            </w:r>
            <w:r w:rsidR="00955242">
              <w:rPr>
                <w:sz w:val="18"/>
                <w:szCs w:val="18"/>
              </w:rPr>
              <w:t xml:space="preserve"> los exclusivos efectos de la</w:t>
            </w:r>
            <w:r w:rsidRPr="000E1005">
              <w:rPr>
                <w:sz w:val="18"/>
                <w:szCs w:val="18"/>
              </w:rPr>
              <w:t xml:space="preserve"> transacción electrónica para la citada obtención</w:t>
            </w:r>
            <w:r w:rsidR="000E1005">
              <w:rPr>
                <w:sz w:val="18"/>
                <w:szCs w:val="18"/>
              </w:rPr>
              <w:t>.</w:t>
            </w:r>
          </w:p>
        </w:tc>
      </w:tr>
    </w:tbl>
    <w:p w:rsidR="001861E2" w:rsidRPr="000E1005" w:rsidRDefault="001861E2" w:rsidP="00EB527D">
      <w:pPr>
        <w:jc w:val="both"/>
        <w:rPr>
          <w:b/>
          <w:sz w:val="18"/>
          <w:szCs w:val="18"/>
        </w:rPr>
      </w:pPr>
      <w:r w:rsidRPr="000E1005">
        <w:rPr>
          <w:b/>
          <w:sz w:val="18"/>
          <w:szCs w:val="18"/>
        </w:rPr>
        <w:t>NORMARIVA DE REFERENCIA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861E2" w:rsidRPr="000E1005" w:rsidTr="001861E2">
        <w:tc>
          <w:tcPr>
            <w:tcW w:w="8494" w:type="dxa"/>
          </w:tcPr>
          <w:p w:rsidR="001861E2" w:rsidRPr="000E1005" w:rsidRDefault="001861E2" w:rsidP="00EB527D">
            <w:pPr>
              <w:jc w:val="both"/>
              <w:rPr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-</w:t>
            </w:r>
            <w:r w:rsidRPr="000E1005">
              <w:rPr>
                <w:sz w:val="18"/>
                <w:szCs w:val="18"/>
              </w:rPr>
              <w:t xml:space="preserve">Ley 39/2015, de 1 de octubre, del Procedimiento Administrativo </w:t>
            </w:r>
            <w:r w:rsidR="00FC705B" w:rsidRPr="000E1005">
              <w:rPr>
                <w:sz w:val="18"/>
                <w:szCs w:val="18"/>
              </w:rPr>
              <w:t>C</w:t>
            </w:r>
            <w:r w:rsidRPr="000E1005">
              <w:rPr>
                <w:sz w:val="18"/>
                <w:szCs w:val="18"/>
              </w:rPr>
              <w:t>omún de las Administraciones Públicas.</w:t>
            </w:r>
          </w:p>
          <w:p w:rsidR="001049B0" w:rsidRPr="000E1005" w:rsidRDefault="001049B0" w:rsidP="00EB527D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-</w:t>
            </w:r>
            <w:r w:rsidR="000E1005" w:rsidRPr="000E1005">
              <w:rPr>
                <w:sz w:val="18"/>
                <w:szCs w:val="18"/>
              </w:rPr>
              <w:t xml:space="preserve"> Ley 40/2015, de 1 de octubre, de Régimen Jurídico del Sector Público.</w:t>
            </w:r>
          </w:p>
          <w:p w:rsidR="000E1005" w:rsidRPr="000E1005" w:rsidRDefault="000E1005" w:rsidP="000E1005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- REGLAMENTO (UE) 2016/679 DEL PARLAMENTO EUROPEO Y DEL CONSEJO de 27 de abril de 2016 relativo a la protección de las personas físicas en lo que respecta al tratamiento de datos personales y a la libre circulación de estos datos y por el que se deroga la Directiva 95/46/CE (Reglamento general de protección de datos).</w:t>
            </w:r>
          </w:p>
          <w:p w:rsidR="001049B0" w:rsidRPr="000E1005" w:rsidRDefault="000E1005" w:rsidP="00EB527D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- Ley Orgánica 3/2018, de 5 de diciembre, de Protección de Datos Personales y garantía de los derechos digitales</w:t>
            </w:r>
            <w:r>
              <w:rPr>
                <w:sz w:val="18"/>
                <w:szCs w:val="18"/>
              </w:rPr>
              <w:t>.</w:t>
            </w:r>
          </w:p>
        </w:tc>
      </w:tr>
    </w:tbl>
    <w:p w:rsidR="00EB527D" w:rsidRPr="000E1005" w:rsidRDefault="00F36486" w:rsidP="00EB527D">
      <w:pPr>
        <w:jc w:val="both"/>
        <w:rPr>
          <w:b/>
          <w:sz w:val="18"/>
          <w:szCs w:val="18"/>
        </w:rPr>
      </w:pPr>
      <w:r w:rsidRPr="000E1005">
        <w:rPr>
          <w:b/>
          <w:sz w:val="18"/>
          <w:szCs w:val="18"/>
        </w:rPr>
        <w:t>ACEPTACIÓN DE LA REPRESENTACIÓN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B527D" w:rsidRPr="000E1005" w:rsidTr="00B7320D">
        <w:tc>
          <w:tcPr>
            <w:tcW w:w="8494" w:type="dxa"/>
            <w:gridSpan w:val="2"/>
          </w:tcPr>
          <w:p w:rsidR="00EB527D" w:rsidRPr="000E1005" w:rsidRDefault="0026224A" w:rsidP="00B7320D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Con la firma de este documento, el representante ace</w:t>
            </w:r>
            <w:r w:rsidR="009758F9" w:rsidRPr="000E1005">
              <w:rPr>
                <w:sz w:val="18"/>
                <w:szCs w:val="18"/>
              </w:rPr>
              <w:t>pta la representación conferida</w:t>
            </w:r>
            <w:r w:rsidRPr="000E1005">
              <w:rPr>
                <w:sz w:val="18"/>
                <w:szCs w:val="18"/>
              </w:rPr>
              <w:t xml:space="preserve"> y responde de la identificación y de la firma del otorgante. El representante custodiará y conservará el presente documento de oto</w:t>
            </w:r>
            <w:r w:rsidR="006C4299">
              <w:rPr>
                <w:sz w:val="18"/>
                <w:szCs w:val="18"/>
              </w:rPr>
              <w:t xml:space="preserve">rgamiento de la representación a disposición de las autoridades sanitarias de la </w:t>
            </w:r>
            <w:r w:rsidRPr="000E1005">
              <w:rPr>
                <w:sz w:val="18"/>
                <w:szCs w:val="18"/>
              </w:rPr>
              <w:t>Consejería de Salud</w:t>
            </w:r>
            <w:r w:rsidR="006C4299">
              <w:rPr>
                <w:sz w:val="18"/>
                <w:szCs w:val="18"/>
              </w:rPr>
              <w:t xml:space="preserve"> y sus servicios de inspección y control, debiendo facilitárselo a los mismos </w:t>
            </w:r>
            <w:r w:rsidRPr="000E1005">
              <w:rPr>
                <w:sz w:val="18"/>
                <w:szCs w:val="18"/>
              </w:rPr>
              <w:t>cuando se lo requier</w:t>
            </w:r>
            <w:r w:rsidR="006C4299">
              <w:rPr>
                <w:sz w:val="18"/>
                <w:szCs w:val="18"/>
              </w:rPr>
              <w:t>an expresamente</w:t>
            </w:r>
            <w:r w:rsidRPr="000E1005">
              <w:rPr>
                <w:sz w:val="18"/>
                <w:szCs w:val="18"/>
              </w:rPr>
              <w:t>.</w:t>
            </w:r>
            <w:r w:rsidR="009758F9" w:rsidRPr="000E1005">
              <w:rPr>
                <w:sz w:val="18"/>
                <w:szCs w:val="18"/>
              </w:rPr>
              <w:t xml:space="preserve"> </w:t>
            </w:r>
          </w:p>
        </w:tc>
      </w:tr>
      <w:tr w:rsidR="00CC00D0" w:rsidRPr="000E1005" w:rsidTr="006E0D76">
        <w:tc>
          <w:tcPr>
            <w:tcW w:w="8494" w:type="dxa"/>
            <w:gridSpan w:val="2"/>
            <w:shd w:val="clear" w:color="auto" w:fill="00B0F0"/>
          </w:tcPr>
          <w:p w:rsidR="00CC00D0" w:rsidRPr="000E1005" w:rsidRDefault="00CC00D0" w:rsidP="00CC00D0">
            <w:pPr>
              <w:jc w:val="center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Lugar y fecha</w:t>
            </w:r>
          </w:p>
        </w:tc>
      </w:tr>
      <w:tr w:rsidR="00CC00D0" w:rsidRPr="000E1005" w:rsidTr="00CC00D0">
        <w:tc>
          <w:tcPr>
            <w:tcW w:w="8494" w:type="dxa"/>
            <w:gridSpan w:val="2"/>
            <w:shd w:val="clear" w:color="auto" w:fill="auto"/>
          </w:tcPr>
          <w:p w:rsidR="00CC00D0" w:rsidRPr="000E1005" w:rsidRDefault="00CC00D0" w:rsidP="00CC00D0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En…………………………………a…………..de………………………………….de………………</w:t>
            </w:r>
            <w:r w:rsidR="009758F9" w:rsidRPr="000E1005">
              <w:rPr>
                <w:sz w:val="18"/>
                <w:szCs w:val="18"/>
              </w:rPr>
              <w:t>……………………………</w:t>
            </w:r>
          </w:p>
        </w:tc>
      </w:tr>
      <w:tr w:rsidR="00CC00D0" w:rsidRPr="000E1005" w:rsidTr="00777E07">
        <w:tc>
          <w:tcPr>
            <w:tcW w:w="8494" w:type="dxa"/>
            <w:gridSpan w:val="2"/>
            <w:shd w:val="clear" w:color="auto" w:fill="00B0F0"/>
          </w:tcPr>
          <w:p w:rsidR="00CC00D0" w:rsidRPr="000E1005" w:rsidRDefault="00CC00D0" w:rsidP="00CC00D0">
            <w:pPr>
              <w:jc w:val="center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 xml:space="preserve">FIRMA </w:t>
            </w:r>
          </w:p>
        </w:tc>
      </w:tr>
      <w:tr w:rsidR="00CC00D0" w:rsidRPr="000E1005" w:rsidTr="00B7320D">
        <w:tc>
          <w:tcPr>
            <w:tcW w:w="4247" w:type="dxa"/>
          </w:tcPr>
          <w:p w:rsidR="00CC00D0" w:rsidRPr="000E1005" w:rsidRDefault="0026224A" w:rsidP="00CC00D0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EL OTORGANTE</w:t>
            </w:r>
          </w:p>
          <w:p w:rsidR="001861E2" w:rsidRPr="000E1005" w:rsidRDefault="001861E2" w:rsidP="00CC00D0">
            <w:pPr>
              <w:jc w:val="both"/>
              <w:rPr>
                <w:b/>
                <w:sz w:val="18"/>
                <w:szCs w:val="18"/>
              </w:rPr>
            </w:pPr>
          </w:p>
          <w:p w:rsidR="001861E2" w:rsidRPr="000E1005" w:rsidRDefault="001861E2" w:rsidP="00CC00D0">
            <w:pPr>
              <w:jc w:val="both"/>
              <w:rPr>
                <w:b/>
                <w:sz w:val="18"/>
                <w:szCs w:val="18"/>
              </w:rPr>
            </w:pPr>
          </w:p>
          <w:p w:rsidR="00CC00D0" w:rsidRPr="000E1005" w:rsidRDefault="0026224A" w:rsidP="00CC00D0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Fdo.:</w:t>
            </w:r>
          </w:p>
        </w:tc>
        <w:tc>
          <w:tcPr>
            <w:tcW w:w="4247" w:type="dxa"/>
          </w:tcPr>
          <w:p w:rsidR="00CC00D0" w:rsidRPr="000E1005" w:rsidRDefault="0026224A" w:rsidP="00CC00D0">
            <w:pPr>
              <w:jc w:val="both"/>
              <w:rPr>
                <w:sz w:val="18"/>
                <w:szCs w:val="18"/>
              </w:rPr>
            </w:pPr>
            <w:r w:rsidRPr="000E1005">
              <w:rPr>
                <w:sz w:val="18"/>
                <w:szCs w:val="18"/>
              </w:rPr>
              <w:t>EL REPRESENTANTE</w:t>
            </w:r>
            <w:r w:rsidR="00193EB6">
              <w:rPr>
                <w:sz w:val="18"/>
                <w:szCs w:val="18"/>
              </w:rPr>
              <w:t xml:space="preserve"> AUTORIZADO</w:t>
            </w:r>
          </w:p>
          <w:p w:rsidR="00CC00D0" w:rsidRPr="000E1005" w:rsidRDefault="00CC00D0" w:rsidP="00CC00D0">
            <w:pPr>
              <w:jc w:val="both"/>
              <w:rPr>
                <w:b/>
                <w:sz w:val="18"/>
                <w:szCs w:val="18"/>
              </w:rPr>
            </w:pPr>
          </w:p>
          <w:p w:rsidR="00CC00D0" w:rsidRPr="000E1005" w:rsidRDefault="00CC00D0" w:rsidP="00CC00D0">
            <w:pPr>
              <w:jc w:val="both"/>
              <w:rPr>
                <w:b/>
                <w:sz w:val="18"/>
                <w:szCs w:val="18"/>
              </w:rPr>
            </w:pPr>
          </w:p>
          <w:p w:rsidR="00CC00D0" w:rsidRPr="000E1005" w:rsidRDefault="00CC00D0" w:rsidP="00CC00D0">
            <w:pPr>
              <w:jc w:val="both"/>
              <w:rPr>
                <w:b/>
                <w:sz w:val="18"/>
                <w:szCs w:val="18"/>
              </w:rPr>
            </w:pPr>
            <w:r w:rsidRPr="000E1005">
              <w:rPr>
                <w:b/>
                <w:sz w:val="18"/>
                <w:szCs w:val="18"/>
              </w:rPr>
              <w:t>Fdo.:</w:t>
            </w:r>
          </w:p>
        </w:tc>
      </w:tr>
    </w:tbl>
    <w:p w:rsidR="00EB527D" w:rsidRPr="000E1005" w:rsidRDefault="00EB527D" w:rsidP="00EB527D">
      <w:pPr>
        <w:jc w:val="both"/>
        <w:rPr>
          <w:b/>
          <w:sz w:val="18"/>
          <w:szCs w:val="18"/>
        </w:rPr>
      </w:pPr>
    </w:p>
    <w:sectPr w:rsidR="00EB527D" w:rsidRPr="000E1005" w:rsidSect="00244494">
      <w:headerReference w:type="default" r:id="rId6"/>
      <w:footerReference w:type="default" r:id="rId7"/>
      <w:pgSz w:w="11906" w:h="16838"/>
      <w:pgMar w:top="260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95D" w:rsidRDefault="00D9095D" w:rsidP="0033118A">
      <w:pPr>
        <w:spacing w:after="0" w:line="240" w:lineRule="auto"/>
      </w:pPr>
      <w:r>
        <w:separator/>
      </w:r>
    </w:p>
  </w:endnote>
  <w:endnote w:type="continuationSeparator" w:id="0">
    <w:p w:rsidR="00D9095D" w:rsidRDefault="00D9095D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4046684"/>
      <w:docPartObj>
        <w:docPartGallery w:val="Page Numbers (Bottom of Page)"/>
        <w:docPartUnique/>
      </w:docPartObj>
    </w:sdtPr>
    <w:sdtEndPr/>
    <w:sdtContent>
      <w:p w:rsidR="009E35C7" w:rsidRDefault="009E35C7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0166">
          <w:rPr>
            <w:noProof/>
          </w:rPr>
          <w:t>1</w:t>
        </w:r>
        <w:r>
          <w:fldChar w:fldCharType="end"/>
        </w:r>
      </w:p>
    </w:sdtContent>
  </w:sdt>
  <w:p w:rsidR="009E35C7" w:rsidRDefault="009E35C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95D" w:rsidRDefault="00D9095D" w:rsidP="0033118A">
      <w:pPr>
        <w:spacing w:after="0" w:line="240" w:lineRule="auto"/>
      </w:pPr>
      <w:r>
        <w:separator/>
      </w:r>
    </w:p>
  </w:footnote>
  <w:footnote w:type="continuationSeparator" w:id="0">
    <w:p w:rsidR="00D9095D" w:rsidRDefault="00D9095D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244494">
      <w:trPr>
        <w:cantSplit/>
        <w:trHeight w:hRule="exact" w:val="2608"/>
      </w:trPr>
      <w:tc>
        <w:tcPr>
          <w:tcW w:w="11906" w:type="dxa"/>
          <w:noWrap/>
        </w:tcPr>
        <w:p w:rsidR="0033118A" w:rsidRDefault="00EB527D" w:rsidP="00244494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0517A141">
                <wp:extent cx="7522845" cy="1505585"/>
                <wp:effectExtent l="0" t="0" r="190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2845" cy="15055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33118A" w:rsidRPr="005271AF" w:rsidRDefault="0033118A" w:rsidP="00EB527D">
    <w:pPr>
      <w:pStyle w:val="Encabezad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95D"/>
    <w:rsid w:val="00025C44"/>
    <w:rsid w:val="00047D79"/>
    <w:rsid w:val="000A6CBE"/>
    <w:rsid w:val="000B4103"/>
    <w:rsid w:val="000E1005"/>
    <w:rsid w:val="001049B0"/>
    <w:rsid w:val="0013104E"/>
    <w:rsid w:val="001353E8"/>
    <w:rsid w:val="001861E2"/>
    <w:rsid w:val="00193EB6"/>
    <w:rsid w:val="0019746C"/>
    <w:rsid w:val="001F6198"/>
    <w:rsid w:val="0020548E"/>
    <w:rsid w:val="00235B81"/>
    <w:rsid w:val="00244494"/>
    <w:rsid w:val="0026224A"/>
    <w:rsid w:val="002811F9"/>
    <w:rsid w:val="002C71E3"/>
    <w:rsid w:val="00304BDA"/>
    <w:rsid w:val="0033118A"/>
    <w:rsid w:val="0036027E"/>
    <w:rsid w:val="003C26F0"/>
    <w:rsid w:val="003F5C7D"/>
    <w:rsid w:val="004E7DEE"/>
    <w:rsid w:val="005271AF"/>
    <w:rsid w:val="00546BB5"/>
    <w:rsid w:val="00681F44"/>
    <w:rsid w:val="00693D95"/>
    <w:rsid w:val="006C4299"/>
    <w:rsid w:val="006E3224"/>
    <w:rsid w:val="00752411"/>
    <w:rsid w:val="00805E6D"/>
    <w:rsid w:val="008220D1"/>
    <w:rsid w:val="008669DA"/>
    <w:rsid w:val="008B55BB"/>
    <w:rsid w:val="008E3810"/>
    <w:rsid w:val="00955242"/>
    <w:rsid w:val="009758F9"/>
    <w:rsid w:val="009E35C7"/>
    <w:rsid w:val="00A01ACF"/>
    <w:rsid w:val="00A441B7"/>
    <w:rsid w:val="00A73436"/>
    <w:rsid w:val="00C44004"/>
    <w:rsid w:val="00C70166"/>
    <w:rsid w:val="00CC00D0"/>
    <w:rsid w:val="00CC319D"/>
    <w:rsid w:val="00D0196C"/>
    <w:rsid w:val="00D9095D"/>
    <w:rsid w:val="00D90EF0"/>
    <w:rsid w:val="00E66AD2"/>
    <w:rsid w:val="00EB527D"/>
    <w:rsid w:val="00F1167D"/>
    <w:rsid w:val="00F152D4"/>
    <w:rsid w:val="00F217D2"/>
    <w:rsid w:val="00F36486"/>
    <w:rsid w:val="00F57B54"/>
    <w:rsid w:val="00F64701"/>
    <w:rsid w:val="00FC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\Downloads\CS%20-%20CONSEJER&#205;A%20-%20Color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CS - CONSEJERÍA - Color.dotx</Template>
  <TotalTime>0</TotalTime>
  <Pages>1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2021-05-15T20:46:00Z</dcterms:created>
  <dcterms:modified xsi:type="dcterms:W3CDTF">2021-06-10T11:02:00Z</dcterms:modified>
</cp:coreProperties>
</file>