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46C" w:rsidRPr="006A795B" w:rsidRDefault="00213DA2" w:rsidP="00BE0813">
      <w:pPr>
        <w:ind w:left="-284"/>
        <w:jc w:val="both"/>
        <w:rPr>
          <w:rFonts w:cstheme="minorHAnsi"/>
          <w:b/>
          <w:sz w:val="24"/>
          <w:szCs w:val="24"/>
          <w:lang w:val="es-ES_tradnl"/>
        </w:rPr>
      </w:pPr>
      <w:r>
        <w:rPr>
          <w:rFonts w:cstheme="minorHAnsi"/>
          <w:b/>
          <w:sz w:val="24"/>
          <w:szCs w:val="24"/>
          <w:lang w:val="es-ES_tradnl"/>
        </w:rPr>
        <w:t>MODELO ORIENTATIVO DE INFORME DE DERIVACIÓN</w:t>
      </w:r>
      <w:r w:rsidR="002D6E0D" w:rsidRPr="006A795B">
        <w:rPr>
          <w:rFonts w:cstheme="minorHAnsi"/>
          <w:b/>
          <w:sz w:val="24"/>
          <w:szCs w:val="24"/>
          <w:lang w:val="es-ES_tradnl"/>
        </w:rPr>
        <w:t xml:space="preserve"> </w:t>
      </w:r>
      <w:r>
        <w:rPr>
          <w:rFonts w:cstheme="minorHAnsi"/>
          <w:b/>
          <w:sz w:val="24"/>
          <w:szCs w:val="24"/>
          <w:lang w:val="es-ES_tradnl"/>
        </w:rPr>
        <w:t xml:space="preserve">PARA SOLICITAR </w:t>
      </w:r>
      <w:r w:rsidR="002D6E0D" w:rsidRPr="006A795B">
        <w:rPr>
          <w:rFonts w:cstheme="minorHAnsi"/>
          <w:b/>
          <w:sz w:val="24"/>
          <w:szCs w:val="24"/>
          <w:lang w:val="es-ES_tradnl"/>
        </w:rPr>
        <w:t>INGRESO</w:t>
      </w:r>
      <w:r w:rsidR="001C4FAE" w:rsidRPr="006A795B">
        <w:rPr>
          <w:rFonts w:cstheme="minorHAnsi"/>
          <w:b/>
          <w:sz w:val="24"/>
          <w:szCs w:val="24"/>
          <w:lang w:val="es-ES_tradnl"/>
        </w:rPr>
        <w:t xml:space="preserve"> EN </w:t>
      </w:r>
      <w:r w:rsidR="001C61F0" w:rsidRPr="006A795B">
        <w:rPr>
          <w:rFonts w:cstheme="minorHAnsi"/>
          <w:b/>
          <w:sz w:val="24"/>
          <w:szCs w:val="24"/>
          <w:lang w:val="es-ES_tradnl"/>
        </w:rPr>
        <w:t>LA RED DE ALOJAMIENTO TEMPORAL PARA PERSONAS INMIGRANTES EN SITUACIÓN DE VULNERABILIDAD.</w:t>
      </w:r>
    </w:p>
    <w:p w:rsidR="00DC49F1" w:rsidRPr="006A795B" w:rsidRDefault="008A3540" w:rsidP="00BE4E7F">
      <w:pPr>
        <w:jc w:val="both"/>
        <w:rPr>
          <w:rFonts w:cstheme="minorHAnsi"/>
          <w:b/>
          <w:sz w:val="20"/>
          <w:szCs w:val="20"/>
          <w:lang w:val="es-ES_tradnl"/>
        </w:rPr>
      </w:pPr>
      <w:r w:rsidRPr="006A795B">
        <w:rPr>
          <w:rFonts w:cstheme="minorHAnsi"/>
          <w:b/>
          <w:sz w:val="18"/>
          <w:szCs w:val="18"/>
          <w:lang w:val="es-ES_tradnl"/>
        </w:rPr>
        <w:tab/>
      </w:r>
      <w:r w:rsidRPr="006A795B">
        <w:rPr>
          <w:rFonts w:cstheme="minorHAnsi"/>
          <w:b/>
          <w:sz w:val="18"/>
          <w:szCs w:val="18"/>
          <w:lang w:val="es-ES_tradnl"/>
        </w:rPr>
        <w:tab/>
      </w:r>
      <w:r w:rsidRPr="006A795B">
        <w:rPr>
          <w:rFonts w:cstheme="minorHAnsi"/>
          <w:b/>
          <w:sz w:val="18"/>
          <w:szCs w:val="18"/>
          <w:lang w:val="es-ES_tradnl"/>
        </w:rPr>
        <w:tab/>
      </w:r>
      <w:r w:rsidRPr="006A795B">
        <w:rPr>
          <w:rFonts w:cstheme="minorHAnsi"/>
          <w:b/>
          <w:sz w:val="18"/>
          <w:szCs w:val="18"/>
          <w:lang w:val="es-ES_tradnl"/>
        </w:rPr>
        <w:tab/>
      </w:r>
      <w:r w:rsidRPr="006A795B">
        <w:rPr>
          <w:rFonts w:cstheme="minorHAnsi"/>
          <w:b/>
          <w:sz w:val="20"/>
          <w:szCs w:val="20"/>
          <w:lang w:val="es-ES_tradnl"/>
        </w:rPr>
        <w:tab/>
      </w:r>
    </w:p>
    <w:p w:rsidR="00134753" w:rsidRPr="00E36A3A" w:rsidRDefault="00134753" w:rsidP="00134753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E36A3A">
        <w:rPr>
          <w:rFonts w:cstheme="minorHAnsi"/>
          <w:b/>
          <w:sz w:val="20"/>
          <w:szCs w:val="20"/>
          <w:lang w:val="es-ES_tradnl"/>
        </w:rPr>
        <w:t>Da</w:t>
      </w:r>
      <w:r w:rsidR="00213DA2">
        <w:rPr>
          <w:rFonts w:cstheme="minorHAnsi"/>
          <w:b/>
          <w:sz w:val="20"/>
          <w:szCs w:val="20"/>
          <w:lang w:val="es-ES_tradnl"/>
        </w:rPr>
        <w:t>tos del técnico/a que emite el informe:</w:t>
      </w:r>
    </w:p>
    <w:tbl>
      <w:tblPr>
        <w:tblStyle w:val="Tablaconcuadrcula"/>
        <w:tblW w:w="9214" w:type="dxa"/>
        <w:tblInd w:w="-147" w:type="dxa"/>
        <w:tblLook w:val="04A0" w:firstRow="1" w:lastRow="0" w:firstColumn="1" w:lastColumn="0" w:noHBand="0" w:noVBand="1"/>
      </w:tblPr>
      <w:tblGrid>
        <w:gridCol w:w="2410"/>
        <w:gridCol w:w="6804"/>
      </w:tblGrid>
      <w:tr w:rsidR="00134753" w:rsidRPr="00E36A3A" w:rsidTr="009A1837">
        <w:trPr>
          <w:trHeight w:val="397"/>
        </w:trPr>
        <w:tc>
          <w:tcPr>
            <w:tcW w:w="2410" w:type="dxa"/>
            <w:vAlign w:val="center"/>
          </w:tcPr>
          <w:p w:rsidR="00134753" w:rsidRPr="00E36A3A" w:rsidRDefault="00213DA2" w:rsidP="009A1837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>
              <w:rPr>
                <w:rFonts w:cstheme="minorHAnsi"/>
                <w:b/>
                <w:sz w:val="20"/>
                <w:szCs w:val="20"/>
                <w:lang w:val="es-ES_tradnl"/>
              </w:rPr>
              <w:t>Nombre:</w:t>
            </w:r>
          </w:p>
        </w:tc>
        <w:tc>
          <w:tcPr>
            <w:tcW w:w="6804" w:type="dxa"/>
            <w:vAlign w:val="center"/>
          </w:tcPr>
          <w:p w:rsidR="00134753" w:rsidRPr="00E36A3A" w:rsidRDefault="00134753" w:rsidP="009A1837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  <w:tr w:rsidR="00134753" w:rsidRPr="00E36A3A" w:rsidTr="009A1837">
        <w:trPr>
          <w:trHeight w:val="397"/>
        </w:trPr>
        <w:tc>
          <w:tcPr>
            <w:tcW w:w="2410" w:type="dxa"/>
            <w:vAlign w:val="center"/>
          </w:tcPr>
          <w:p w:rsidR="00134753" w:rsidRPr="00E36A3A" w:rsidRDefault="00213DA2" w:rsidP="009A1837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>
              <w:rPr>
                <w:rFonts w:cstheme="minorHAnsi"/>
                <w:b/>
                <w:sz w:val="20"/>
                <w:szCs w:val="20"/>
                <w:lang w:val="es-ES_tradnl"/>
              </w:rPr>
              <w:t>Administración / Entidad:</w:t>
            </w:r>
          </w:p>
        </w:tc>
        <w:tc>
          <w:tcPr>
            <w:tcW w:w="6804" w:type="dxa"/>
            <w:vAlign w:val="center"/>
          </w:tcPr>
          <w:p w:rsidR="00134753" w:rsidRPr="00E36A3A" w:rsidRDefault="00134753" w:rsidP="009A1837">
            <w:pPr>
              <w:ind w:right="-250"/>
              <w:jc w:val="both"/>
              <w:rPr>
                <w:rFonts w:cstheme="minorHAnsi"/>
                <w:sz w:val="20"/>
                <w:szCs w:val="20"/>
                <w:lang w:val="es-ES_tradnl"/>
              </w:rPr>
            </w:pPr>
          </w:p>
        </w:tc>
      </w:tr>
      <w:tr w:rsidR="00134753" w:rsidRPr="00E36A3A" w:rsidTr="009A1837">
        <w:trPr>
          <w:trHeight w:val="397"/>
        </w:trPr>
        <w:tc>
          <w:tcPr>
            <w:tcW w:w="2410" w:type="dxa"/>
            <w:vAlign w:val="center"/>
          </w:tcPr>
          <w:p w:rsidR="00134753" w:rsidRPr="00E36A3A" w:rsidRDefault="00213DA2" w:rsidP="009A1837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>
              <w:rPr>
                <w:rFonts w:cstheme="minorHAnsi"/>
                <w:b/>
                <w:sz w:val="20"/>
                <w:szCs w:val="20"/>
                <w:lang w:val="es-ES_tradnl"/>
              </w:rPr>
              <w:t>Cargo:</w:t>
            </w:r>
          </w:p>
        </w:tc>
        <w:tc>
          <w:tcPr>
            <w:tcW w:w="6804" w:type="dxa"/>
            <w:vAlign w:val="center"/>
          </w:tcPr>
          <w:p w:rsidR="00134753" w:rsidRPr="00E36A3A" w:rsidRDefault="00134753" w:rsidP="009A1837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  <w:tr w:rsidR="00134753" w:rsidRPr="00E36A3A" w:rsidTr="009A1837">
        <w:trPr>
          <w:trHeight w:val="397"/>
        </w:trPr>
        <w:tc>
          <w:tcPr>
            <w:tcW w:w="2410" w:type="dxa"/>
            <w:vAlign w:val="center"/>
          </w:tcPr>
          <w:p w:rsidR="00134753" w:rsidRPr="00E36A3A" w:rsidRDefault="00213DA2" w:rsidP="009A1837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>
              <w:rPr>
                <w:rFonts w:cstheme="minorHAnsi"/>
                <w:b/>
                <w:sz w:val="20"/>
                <w:szCs w:val="20"/>
                <w:lang w:val="es-ES_tradnl"/>
              </w:rPr>
              <w:t>Datos de contacto:</w:t>
            </w:r>
          </w:p>
        </w:tc>
        <w:tc>
          <w:tcPr>
            <w:tcW w:w="6804" w:type="dxa"/>
            <w:vAlign w:val="center"/>
          </w:tcPr>
          <w:p w:rsidR="00134753" w:rsidRPr="00E36A3A" w:rsidRDefault="00134753" w:rsidP="009A1837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1C4FAE" w:rsidRPr="006A795B" w:rsidRDefault="001C4FAE" w:rsidP="000C7E96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134753" w:rsidRPr="00867142" w:rsidRDefault="00134753" w:rsidP="00867142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867142">
        <w:rPr>
          <w:rFonts w:cstheme="minorHAnsi"/>
          <w:b/>
          <w:sz w:val="20"/>
          <w:szCs w:val="20"/>
          <w:lang w:val="es-ES_tradnl"/>
        </w:rPr>
        <w:t>Datos de la/s persona/s solicitante/s</w:t>
      </w:r>
    </w:p>
    <w:p w:rsidR="00134753" w:rsidRPr="00E36A3A" w:rsidRDefault="00134753" w:rsidP="00134753">
      <w:pPr>
        <w:pStyle w:val="Prrafodelista"/>
        <w:jc w:val="both"/>
        <w:rPr>
          <w:rFonts w:cstheme="minorHAnsi"/>
          <w:b/>
          <w:sz w:val="20"/>
          <w:szCs w:val="20"/>
          <w:lang w:val="es-ES_tradnl"/>
        </w:rPr>
      </w:pPr>
    </w:p>
    <w:tbl>
      <w:tblPr>
        <w:tblStyle w:val="Tablaconcuadrcula"/>
        <w:tblW w:w="9214" w:type="dxa"/>
        <w:tblInd w:w="-147" w:type="dxa"/>
        <w:tblLook w:val="04A0" w:firstRow="1" w:lastRow="0" w:firstColumn="1" w:lastColumn="0" w:noHBand="0" w:noVBand="1"/>
      </w:tblPr>
      <w:tblGrid>
        <w:gridCol w:w="2977"/>
        <w:gridCol w:w="2694"/>
        <w:gridCol w:w="3543"/>
      </w:tblGrid>
      <w:tr w:rsidR="00134753" w:rsidRPr="00E36A3A" w:rsidTr="009A1837">
        <w:trPr>
          <w:trHeight w:val="397"/>
        </w:trPr>
        <w:tc>
          <w:tcPr>
            <w:tcW w:w="2977" w:type="dxa"/>
          </w:tcPr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36A3A">
              <w:rPr>
                <w:rFonts w:cstheme="minorHAnsi"/>
                <w:b/>
                <w:sz w:val="20"/>
                <w:szCs w:val="20"/>
                <w:lang w:val="es-ES_tradnl"/>
              </w:rPr>
              <w:t>NIE:</w:t>
            </w:r>
          </w:p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2694" w:type="dxa"/>
          </w:tcPr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36A3A">
              <w:rPr>
                <w:rFonts w:cstheme="minorHAnsi"/>
                <w:b/>
                <w:sz w:val="20"/>
                <w:szCs w:val="20"/>
                <w:lang w:val="es-ES_tradnl"/>
              </w:rPr>
              <w:t>Pasaporte:</w:t>
            </w:r>
          </w:p>
        </w:tc>
        <w:tc>
          <w:tcPr>
            <w:tcW w:w="3543" w:type="dxa"/>
          </w:tcPr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34753" w:rsidRPr="00E36A3A" w:rsidRDefault="00213DA2" w:rsidP="00213DA2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36A3A">
              <w:rPr>
                <w:rFonts w:cstheme="minorHAnsi"/>
                <w:b/>
                <w:sz w:val="20"/>
                <w:szCs w:val="20"/>
              </w:rPr>
              <w:sym w:font="Symbol" w:char="F09F"/>
            </w:r>
            <w:r>
              <w:rPr>
                <w:rFonts w:cstheme="minorHAnsi"/>
                <w:b/>
                <w:sz w:val="20"/>
                <w:szCs w:val="20"/>
              </w:rPr>
              <w:t xml:space="preserve"> Sin documentación identificativa</w:t>
            </w:r>
          </w:p>
        </w:tc>
      </w:tr>
      <w:tr w:rsidR="00134753" w:rsidRPr="00E36A3A" w:rsidTr="009A1837">
        <w:trPr>
          <w:trHeight w:val="397"/>
        </w:trPr>
        <w:tc>
          <w:tcPr>
            <w:tcW w:w="2977" w:type="dxa"/>
          </w:tcPr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36A3A">
              <w:rPr>
                <w:rFonts w:cstheme="minorHAnsi"/>
                <w:b/>
                <w:sz w:val="20"/>
                <w:szCs w:val="20"/>
                <w:lang w:val="es-ES_tradnl"/>
              </w:rPr>
              <w:t>Nombre:</w:t>
            </w:r>
          </w:p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6237" w:type="dxa"/>
            <w:gridSpan w:val="2"/>
          </w:tcPr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36A3A">
              <w:rPr>
                <w:rFonts w:cstheme="minorHAnsi"/>
                <w:b/>
                <w:sz w:val="20"/>
                <w:szCs w:val="20"/>
                <w:lang w:val="es-ES_tradnl"/>
              </w:rPr>
              <w:t>Apellidos:</w:t>
            </w:r>
          </w:p>
        </w:tc>
      </w:tr>
      <w:tr w:rsidR="00134753" w:rsidRPr="00E36A3A" w:rsidTr="00C336DA">
        <w:trPr>
          <w:trHeight w:val="907"/>
        </w:trPr>
        <w:tc>
          <w:tcPr>
            <w:tcW w:w="2552" w:type="dxa"/>
            <w:vAlign w:val="center"/>
          </w:tcPr>
          <w:p w:rsidR="00134753" w:rsidRPr="00E36A3A" w:rsidRDefault="00134753" w:rsidP="009A1837">
            <w:pPr>
              <w:rPr>
                <w:rFonts w:cstheme="minorHAnsi"/>
                <w:b/>
                <w:sz w:val="20"/>
                <w:szCs w:val="20"/>
              </w:rPr>
            </w:pPr>
          </w:p>
          <w:p w:rsidR="00134753" w:rsidRPr="00E36A3A" w:rsidRDefault="00134753" w:rsidP="009A1837">
            <w:pPr>
              <w:rPr>
                <w:rFonts w:cstheme="minorHAnsi"/>
                <w:b/>
                <w:sz w:val="20"/>
                <w:szCs w:val="20"/>
              </w:rPr>
            </w:pPr>
            <w:r w:rsidRPr="00E36A3A">
              <w:rPr>
                <w:rFonts w:cstheme="minorHAnsi"/>
                <w:b/>
                <w:sz w:val="20"/>
                <w:szCs w:val="20"/>
              </w:rPr>
              <w:t xml:space="preserve">Fecha de nacimiento:    /     / </w:t>
            </w:r>
          </w:p>
          <w:p w:rsidR="00134753" w:rsidRPr="00E36A3A" w:rsidRDefault="00134753" w:rsidP="009A1837">
            <w:pPr>
              <w:rPr>
                <w:rFonts w:cstheme="minorHAnsi"/>
                <w:b/>
                <w:sz w:val="20"/>
                <w:szCs w:val="20"/>
              </w:rPr>
            </w:pPr>
            <w:r w:rsidRPr="00E36A3A">
              <w:rPr>
                <w:rFonts w:cstheme="minorHAnsi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2552" w:type="dxa"/>
            <w:gridSpan w:val="2"/>
            <w:vMerge w:val="restart"/>
            <w:vAlign w:val="center"/>
          </w:tcPr>
          <w:p w:rsidR="00134753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E36A3A">
              <w:rPr>
                <w:rFonts w:cstheme="minorHAnsi"/>
                <w:b/>
                <w:sz w:val="20"/>
                <w:szCs w:val="20"/>
              </w:rPr>
              <w:t xml:space="preserve">Estado civil: Soltero/a  </w:t>
            </w:r>
            <w:r w:rsidRPr="00E36A3A">
              <w:rPr>
                <w:rFonts w:cstheme="minorHAnsi"/>
                <w:b/>
                <w:sz w:val="20"/>
                <w:szCs w:val="20"/>
              </w:rPr>
              <w:sym w:font="Symbol" w:char="F09F"/>
            </w:r>
            <w:r w:rsidRPr="00E36A3A">
              <w:rPr>
                <w:rFonts w:cstheme="minorHAnsi"/>
                <w:b/>
                <w:sz w:val="20"/>
                <w:szCs w:val="20"/>
              </w:rPr>
              <w:t xml:space="preserve">  Casado/a  </w:t>
            </w:r>
            <w:r w:rsidRPr="00E36A3A">
              <w:rPr>
                <w:rFonts w:cstheme="minorHAnsi"/>
                <w:b/>
                <w:sz w:val="20"/>
                <w:szCs w:val="20"/>
              </w:rPr>
              <w:sym w:font="Symbol" w:char="F09F"/>
            </w:r>
            <w:r w:rsidRPr="00E36A3A">
              <w:rPr>
                <w:rFonts w:cstheme="minorHAnsi"/>
                <w:b/>
                <w:sz w:val="20"/>
                <w:szCs w:val="20"/>
              </w:rPr>
              <w:t xml:space="preserve"> ;  </w:t>
            </w:r>
          </w:p>
          <w:p w:rsidR="00134753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E36A3A">
              <w:rPr>
                <w:rFonts w:cstheme="minorHAnsi"/>
                <w:b/>
                <w:sz w:val="20"/>
                <w:szCs w:val="20"/>
              </w:rPr>
              <w:t xml:space="preserve"> Sexo:  V  </w:t>
            </w:r>
            <w:r w:rsidRPr="00E36A3A">
              <w:rPr>
                <w:rFonts w:cstheme="minorHAnsi"/>
                <w:b/>
                <w:sz w:val="20"/>
                <w:szCs w:val="20"/>
              </w:rPr>
              <w:sym w:font="Symbol" w:char="F0F0"/>
            </w:r>
            <w:r w:rsidRPr="00E36A3A">
              <w:rPr>
                <w:rFonts w:cstheme="minorHAnsi"/>
                <w:b/>
                <w:sz w:val="20"/>
                <w:szCs w:val="20"/>
              </w:rPr>
              <w:t xml:space="preserve">   M  </w:t>
            </w:r>
            <w:r w:rsidRPr="00E36A3A">
              <w:rPr>
                <w:rFonts w:cstheme="minorHAnsi"/>
                <w:b/>
                <w:sz w:val="20"/>
                <w:szCs w:val="20"/>
              </w:rPr>
              <w:sym w:font="Symbol" w:char="F09F"/>
            </w:r>
            <w:r w:rsidRPr="00E36A3A">
              <w:rPr>
                <w:rFonts w:cstheme="minorHAnsi"/>
                <w:b/>
                <w:sz w:val="20"/>
                <w:szCs w:val="20"/>
              </w:rPr>
              <w:t xml:space="preserve">   </w:t>
            </w:r>
          </w:p>
          <w:p w:rsidR="00134753" w:rsidRPr="00E36A3A" w:rsidRDefault="00134753" w:rsidP="009A1837">
            <w:pPr>
              <w:pStyle w:val="Prrafodelista"/>
              <w:ind w:left="0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845E5A" w:rsidRDefault="00845E5A" w:rsidP="00D038DD">
      <w:pPr>
        <w:ind w:left="-142"/>
        <w:jc w:val="both"/>
        <w:rPr>
          <w:rFonts w:cstheme="minorHAnsi"/>
          <w:b/>
          <w:sz w:val="20"/>
          <w:szCs w:val="20"/>
          <w:lang w:val="es-ES_tradnl"/>
        </w:rPr>
      </w:pPr>
    </w:p>
    <w:p w:rsidR="00213DA2" w:rsidRPr="006A795B" w:rsidRDefault="00213DA2" w:rsidP="00D038DD">
      <w:pPr>
        <w:ind w:left="-142"/>
        <w:jc w:val="both"/>
        <w:rPr>
          <w:rFonts w:cstheme="minorHAnsi"/>
          <w:b/>
          <w:sz w:val="20"/>
          <w:szCs w:val="20"/>
          <w:lang w:val="es-ES_tradnl"/>
        </w:rPr>
      </w:pPr>
      <w:r>
        <w:rPr>
          <w:rFonts w:cstheme="minorHAnsi"/>
          <w:b/>
          <w:sz w:val="20"/>
          <w:szCs w:val="20"/>
          <w:lang w:val="es-ES_tradnl"/>
        </w:rPr>
        <w:t>MENORES A SU CARGO (En su caso)</w:t>
      </w:r>
    </w:p>
    <w:tbl>
      <w:tblPr>
        <w:tblStyle w:val="Tablaconcuadrcula"/>
        <w:tblW w:w="9214" w:type="dxa"/>
        <w:tblInd w:w="-147" w:type="dxa"/>
        <w:tblLook w:val="04A0" w:firstRow="1" w:lastRow="0" w:firstColumn="1" w:lastColumn="0" w:noHBand="0" w:noVBand="1"/>
      </w:tblPr>
      <w:tblGrid>
        <w:gridCol w:w="3691"/>
        <w:gridCol w:w="1413"/>
        <w:gridCol w:w="1394"/>
        <w:gridCol w:w="1142"/>
        <w:gridCol w:w="1574"/>
      </w:tblGrid>
      <w:tr w:rsidR="00FE5505" w:rsidRPr="006A795B" w:rsidTr="00134753">
        <w:trPr>
          <w:trHeight w:val="397"/>
        </w:trPr>
        <w:tc>
          <w:tcPr>
            <w:tcW w:w="3691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6A795B">
              <w:rPr>
                <w:rFonts w:cstheme="minorHAnsi"/>
                <w:b/>
                <w:sz w:val="20"/>
                <w:szCs w:val="20"/>
                <w:lang w:val="es-ES_tradnl"/>
              </w:rPr>
              <w:t>Nombre y apellidos</w:t>
            </w:r>
          </w:p>
        </w:tc>
        <w:tc>
          <w:tcPr>
            <w:tcW w:w="1413" w:type="dxa"/>
            <w:vAlign w:val="center"/>
          </w:tcPr>
          <w:p w:rsidR="00FE5505" w:rsidRPr="006A795B" w:rsidRDefault="008F3848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>
              <w:rPr>
                <w:rFonts w:cstheme="minorHAnsi"/>
                <w:b/>
                <w:sz w:val="20"/>
                <w:szCs w:val="20"/>
                <w:lang w:val="es-ES_tradnl"/>
              </w:rPr>
              <w:t>F</w:t>
            </w:r>
            <w:r w:rsidR="00FE5505" w:rsidRPr="006A795B">
              <w:rPr>
                <w:rFonts w:cstheme="minorHAnsi"/>
                <w:b/>
                <w:sz w:val="20"/>
                <w:szCs w:val="20"/>
                <w:lang w:val="es-ES_tradnl"/>
              </w:rPr>
              <w:t xml:space="preserve"> nac</w:t>
            </w:r>
            <w:r>
              <w:rPr>
                <w:rFonts w:cstheme="minorHAnsi"/>
                <w:b/>
                <w:sz w:val="20"/>
                <w:szCs w:val="20"/>
                <w:lang w:val="es-ES_tradnl"/>
              </w:rPr>
              <w:t>imiento</w:t>
            </w:r>
          </w:p>
        </w:tc>
        <w:tc>
          <w:tcPr>
            <w:tcW w:w="1394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6A795B">
              <w:rPr>
                <w:rFonts w:cstheme="minorHAnsi"/>
                <w:b/>
                <w:sz w:val="20"/>
                <w:szCs w:val="20"/>
                <w:lang w:val="es-ES_tradnl"/>
              </w:rPr>
              <w:t>Nacionalidad</w:t>
            </w:r>
          </w:p>
        </w:tc>
        <w:tc>
          <w:tcPr>
            <w:tcW w:w="1142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6A795B">
              <w:rPr>
                <w:rFonts w:cstheme="minorHAnsi"/>
                <w:b/>
                <w:sz w:val="20"/>
                <w:szCs w:val="20"/>
                <w:lang w:val="es-ES_tradnl"/>
              </w:rPr>
              <w:t>Parentesco</w:t>
            </w:r>
          </w:p>
        </w:tc>
        <w:tc>
          <w:tcPr>
            <w:tcW w:w="1574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  <w:r w:rsidRPr="006A795B">
              <w:rPr>
                <w:rFonts w:cstheme="minorHAnsi"/>
                <w:b/>
                <w:sz w:val="20"/>
                <w:szCs w:val="20"/>
                <w:lang w:val="es-ES_tradnl"/>
              </w:rPr>
              <w:t>NIE/Pasaporte</w:t>
            </w:r>
          </w:p>
        </w:tc>
      </w:tr>
      <w:tr w:rsidR="00FE5505" w:rsidRPr="006A795B" w:rsidTr="00134753">
        <w:trPr>
          <w:trHeight w:val="397"/>
        </w:trPr>
        <w:tc>
          <w:tcPr>
            <w:tcW w:w="3691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413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394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142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74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  <w:tr w:rsidR="00FE5505" w:rsidRPr="006A795B" w:rsidTr="00134753">
        <w:trPr>
          <w:trHeight w:val="397"/>
        </w:trPr>
        <w:tc>
          <w:tcPr>
            <w:tcW w:w="3691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413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394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142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74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  <w:tr w:rsidR="00FE5505" w:rsidRPr="006A795B" w:rsidTr="00134753">
        <w:trPr>
          <w:trHeight w:val="397"/>
        </w:trPr>
        <w:tc>
          <w:tcPr>
            <w:tcW w:w="3691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413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394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142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1574" w:type="dxa"/>
            <w:vAlign w:val="center"/>
          </w:tcPr>
          <w:p w:rsidR="00FE5505" w:rsidRPr="006A795B" w:rsidRDefault="00FE5505" w:rsidP="00D038DD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DC49F1" w:rsidRPr="006A795B" w:rsidRDefault="00DC49F1" w:rsidP="00D038DD">
      <w:pPr>
        <w:ind w:left="-142"/>
        <w:jc w:val="both"/>
        <w:rPr>
          <w:rFonts w:cstheme="minorHAnsi"/>
          <w:b/>
          <w:sz w:val="20"/>
          <w:szCs w:val="20"/>
          <w:lang w:val="es-ES_tradnl"/>
        </w:rPr>
      </w:pPr>
    </w:p>
    <w:p w:rsidR="008C6516" w:rsidRPr="006A795B" w:rsidRDefault="00E66F84" w:rsidP="00867142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6A795B">
        <w:rPr>
          <w:rFonts w:cstheme="minorHAnsi"/>
          <w:b/>
          <w:sz w:val="20"/>
          <w:szCs w:val="20"/>
          <w:lang w:val="es-ES_tradnl"/>
        </w:rPr>
        <w:t xml:space="preserve">Proceso migratorio </w:t>
      </w:r>
    </w:p>
    <w:tbl>
      <w:tblPr>
        <w:tblStyle w:val="Tablaconcuadrcula"/>
        <w:tblW w:w="9214" w:type="dxa"/>
        <w:tblInd w:w="-147" w:type="dxa"/>
        <w:tblLook w:val="04A0" w:firstRow="1" w:lastRow="0" w:firstColumn="1" w:lastColumn="0" w:noHBand="0" w:noVBand="1"/>
      </w:tblPr>
      <w:tblGrid>
        <w:gridCol w:w="9214"/>
      </w:tblGrid>
      <w:tr w:rsidR="00DB3775" w:rsidRPr="006A795B" w:rsidTr="001F5336">
        <w:trPr>
          <w:trHeight w:val="1371"/>
        </w:trPr>
        <w:tc>
          <w:tcPr>
            <w:tcW w:w="9214" w:type="dxa"/>
          </w:tcPr>
          <w:p w:rsidR="001F5336" w:rsidRPr="006A795B" w:rsidRDefault="001F5336" w:rsidP="00DB3775">
            <w:pPr>
              <w:jc w:val="both"/>
              <w:rPr>
                <w:rFonts w:cstheme="minorHAnsi"/>
                <w:sz w:val="20"/>
                <w:szCs w:val="20"/>
                <w:lang w:val="es-ES_tradnl"/>
              </w:rPr>
            </w:pPr>
          </w:p>
          <w:p w:rsidR="001F5336" w:rsidRPr="006A795B" w:rsidRDefault="001F5336" w:rsidP="00DB3775">
            <w:pPr>
              <w:jc w:val="both"/>
              <w:rPr>
                <w:rFonts w:cstheme="minorHAnsi"/>
                <w:sz w:val="20"/>
                <w:szCs w:val="20"/>
                <w:lang w:val="es-ES_tradnl"/>
              </w:rPr>
            </w:pPr>
          </w:p>
          <w:p w:rsidR="001F5336" w:rsidRPr="006A795B" w:rsidRDefault="001F5336" w:rsidP="00DB3775">
            <w:pPr>
              <w:jc w:val="both"/>
              <w:rPr>
                <w:rFonts w:cstheme="minorHAnsi"/>
                <w:sz w:val="20"/>
                <w:szCs w:val="20"/>
                <w:lang w:val="es-ES_tradnl"/>
              </w:rPr>
            </w:pPr>
          </w:p>
          <w:p w:rsidR="001F5336" w:rsidRPr="006A795B" w:rsidRDefault="001F5336" w:rsidP="00DB3775">
            <w:pPr>
              <w:jc w:val="both"/>
              <w:rPr>
                <w:rFonts w:cstheme="minorHAnsi"/>
                <w:sz w:val="20"/>
                <w:szCs w:val="20"/>
                <w:lang w:val="es-ES_tradnl"/>
              </w:rPr>
            </w:pPr>
          </w:p>
          <w:p w:rsidR="001F5336" w:rsidRPr="006A795B" w:rsidRDefault="001F5336" w:rsidP="00DB3775">
            <w:pPr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DB3775" w:rsidRDefault="00DB3775" w:rsidP="00DB3775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4546B2" w:rsidRPr="006A795B" w:rsidRDefault="004546B2" w:rsidP="00DB3775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213DA2" w:rsidRDefault="00213DA2" w:rsidP="00867142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>
        <w:rPr>
          <w:rFonts w:cstheme="minorHAnsi"/>
          <w:b/>
          <w:sz w:val="20"/>
          <w:szCs w:val="20"/>
          <w:lang w:val="es-ES_tradnl"/>
        </w:rPr>
        <w:lastRenderedPageBreak/>
        <w:t>Situación residencial.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13DA2" w:rsidRPr="006A795B" w:rsidTr="000572D7">
        <w:trPr>
          <w:trHeight w:val="1413"/>
        </w:trPr>
        <w:tc>
          <w:tcPr>
            <w:tcW w:w="9067" w:type="dxa"/>
          </w:tcPr>
          <w:p w:rsidR="00213DA2" w:rsidRPr="006A795B" w:rsidRDefault="00213DA2" w:rsidP="000572D7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13DA2" w:rsidRPr="006A795B" w:rsidRDefault="00213DA2" w:rsidP="000572D7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13DA2" w:rsidRPr="006A795B" w:rsidRDefault="00213DA2" w:rsidP="000572D7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13DA2" w:rsidRPr="006A795B" w:rsidRDefault="00213DA2" w:rsidP="000572D7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13DA2" w:rsidRPr="006A795B" w:rsidRDefault="00213DA2" w:rsidP="000572D7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13DA2" w:rsidRPr="006A795B" w:rsidRDefault="00213DA2" w:rsidP="000572D7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13DA2" w:rsidRPr="006A795B" w:rsidRDefault="00213DA2" w:rsidP="000572D7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213DA2" w:rsidRDefault="00213DA2" w:rsidP="00213DA2">
      <w:pPr>
        <w:pStyle w:val="Prrafodelista"/>
        <w:jc w:val="both"/>
        <w:rPr>
          <w:rFonts w:cstheme="minorHAnsi"/>
          <w:b/>
          <w:sz w:val="20"/>
          <w:szCs w:val="20"/>
          <w:lang w:val="es-ES_tradnl"/>
        </w:rPr>
      </w:pPr>
    </w:p>
    <w:p w:rsidR="00DB3775" w:rsidRPr="006A795B" w:rsidRDefault="00161539" w:rsidP="00867142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6A795B">
        <w:rPr>
          <w:rFonts w:cstheme="minorHAnsi"/>
          <w:b/>
          <w:sz w:val="20"/>
          <w:szCs w:val="20"/>
          <w:lang w:val="es-ES_tradnl"/>
        </w:rPr>
        <w:t xml:space="preserve">Trayectoria laboral y formación. 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61539" w:rsidRPr="006A795B" w:rsidTr="001F5336">
        <w:trPr>
          <w:trHeight w:val="1466"/>
        </w:trPr>
        <w:tc>
          <w:tcPr>
            <w:tcW w:w="9067" w:type="dxa"/>
          </w:tcPr>
          <w:p w:rsidR="00161539" w:rsidRPr="006A795B" w:rsidRDefault="00161539" w:rsidP="00161539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61539" w:rsidRPr="006A795B" w:rsidRDefault="00161539" w:rsidP="00161539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61539" w:rsidRPr="006A795B" w:rsidRDefault="00161539" w:rsidP="00161539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61539" w:rsidRPr="006A795B" w:rsidRDefault="00161539" w:rsidP="00161539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61539" w:rsidRPr="006A795B" w:rsidRDefault="00161539" w:rsidP="00161539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61539" w:rsidRPr="006A795B" w:rsidRDefault="00161539" w:rsidP="00161539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61539" w:rsidRPr="006A795B" w:rsidRDefault="00161539" w:rsidP="00161539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455D01" w:rsidRPr="006A795B" w:rsidRDefault="00455D01" w:rsidP="00455D01">
      <w:pPr>
        <w:pStyle w:val="Prrafodelista"/>
        <w:jc w:val="both"/>
        <w:rPr>
          <w:rFonts w:cstheme="minorHAnsi"/>
          <w:b/>
          <w:i/>
          <w:sz w:val="20"/>
          <w:szCs w:val="20"/>
          <w:lang w:val="es-ES_tradnl"/>
        </w:rPr>
      </w:pPr>
    </w:p>
    <w:p w:rsidR="00550CA0" w:rsidRPr="006A795B" w:rsidRDefault="00550CA0" w:rsidP="00455D01">
      <w:pPr>
        <w:pStyle w:val="Prrafodelista"/>
        <w:jc w:val="both"/>
        <w:rPr>
          <w:rFonts w:cstheme="minorHAnsi"/>
          <w:b/>
          <w:sz w:val="20"/>
          <w:szCs w:val="20"/>
          <w:lang w:val="es-ES_tradnl"/>
        </w:rPr>
      </w:pPr>
    </w:p>
    <w:p w:rsidR="00395D86" w:rsidRPr="006A795B" w:rsidRDefault="00395D86" w:rsidP="00867142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6A795B">
        <w:rPr>
          <w:rFonts w:cstheme="minorHAnsi"/>
          <w:b/>
          <w:sz w:val="20"/>
          <w:szCs w:val="20"/>
          <w:lang w:val="es-ES_tradnl"/>
        </w:rPr>
        <w:t>Situación económica</w:t>
      </w:r>
      <w:r w:rsidR="00FB6C0F" w:rsidRPr="006A795B">
        <w:rPr>
          <w:rFonts w:cstheme="minorHAnsi"/>
          <w:b/>
          <w:sz w:val="20"/>
          <w:szCs w:val="20"/>
          <w:lang w:val="es-ES_tradnl"/>
        </w:rPr>
        <w:t xml:space="preserve"> actual</w:t>
      </w:r>
      <w:r w:rsidRPr="006A795B">
        <w:rPr>
          <w:rFonts w:cstheme="minorHAnsi"/>
          <w:b/>
          <w:sz w:val="20"/>
          <w:szCs w:val="20"/>
          <w:lang w:val="es-ES_tradnl"/>
        </w:rPr>
        <w:t>.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95D86" w:rsidRPr="006A795B" w:rsidTr="001F5336">
        <w:trPr>
          <w:trHeight w:val="1413"/>
        </w:trPr>
        <w:tc>
          <w:tcPr>
            <w:tcW w:w="9067" w:type="dxa"/>
          </w:tcPr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575A9E" w:rsidRPr="006A795B" w:rsidRDefault="00575A9E" w:rsidP="00575A9E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395D86" w:rsidRPr="006A795B" w:rsidRDefault="00395D86" w:rsidP="00867142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6A795B">
        <w:rPr>
          <w:rFonts w:cstheme="minorHAnsi"/>
          <w:b/>
          <w:sz w:val="20"/>
          <w:szCs w:val="20"/>
          <w:lang w:val="es-ES_tradnl"/>
        </w:rPr>
        <w:t>Existencia de redes sociales en España.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395D86" w:rsidRPr="006A795B" w:rsidTr="001F5336">
        <w:trPr>
          <w:trHeight w:val="1445"/>
        </w:trPr>
        <w:tc>
          <w:tcPr>
            <w:tcW w:w="9067" w:type="dxa"/>
          </w:tcPr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395D86" w:rsidRPr="006A795B" w:rsidRDefault="00395D8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092EC0" w:rsidRPr="006A795B" w:rsidRDefault="00092EC0" w:rsidP="00092EC0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2A738C" w:rsidRPr="006A795B" w:rsidRDefault="002A738C" w:rsidP="00867142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  <w:lang w:val="es-ES_tradnl"/>
        </w:rPr>
      </w:pPr>
      <w:r w:rsidRPr="006A795B">
        <w:rPr>
          <w:rFonts w:cstheme="minorHAnsi"/>
          <w:b/>
          <w:sz w:val="20"/>
          <w:szCs w:val="20"/>
          <w:lang w:val="es-ES_tradnl"/>
        </w:rPr>
        <w:t>Situación sanitaria.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A738C" w:rsidRPr="006A795B" w:rsidTr="007606DB">
        <w:tc>
          <w:tcPr>
            <w:tcW w:w="9067" w:type="dxa"/>
          </w:tcPr>
          <w:p w:rsidR="002A738C" w:rsidRPr="006A795B" w:rsidRDefault="002A738C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A738C" w:rsidRPr="006A795B" w:rsidRDefault="002A738C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A738C" w:rsidRPr="006A795B" w:rsidRDefault="002A738C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A738C" w:rsidRPr="006A795B" w:rsidRDefault="002A738C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A738C" w:rsidRPr="006A795B" w:rsidRDefault="002A738C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A738C" w:rsidRPr="006A795B" w:rsidRDefault="002A738C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2A738C" w:rsidRPr="006A795B" w:rsidRDefault="002A738C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895530" w:rsidRDefault="00895530" w:rsidP="00B53256">
      <w:pPr>
        <w:jc w:val="both"/>
        <w:rPr>
          <w:rFonts w:cstheme="minorHAnsi"/>
          <w:sz w:val="20"/>
          <w:szCs w:val="20"/>
        </w:rPr>
      </w:pPr>
    </w:p>
    <w:p w:rsidR="0042314B" w:rsidRPr="00895530" w:rsidRDefault="00B8069F" w:rsidP="00867142">
      <w:pPr>
        <w:pStyle w:val="Prrafodelista"/>
        <w:numPr>
          <w:ilvl w:val="0"/>
          <w:numId w:val="1"/>
        </w:numPr>
        <w:jc w:val="both"/>
        <w:rPr>
          <w:rFonts w:cstheme="minorHAnsi"/>
          <w:b/>
          <w:sz w:val="20"/>
          <w:szCs w:val="20"/>
        </w:rPr>
      </w:pPr>
      <w:r w:rsidRPr="00895530">
        <w:rPr>
          <w:rFonts w:cstheme="minorHAnsi"/>
          <w:sz w:val="20"/>
          <w:szCs w:val="20"/>
        </w:rPr>
        <w:t xml:space="preserve"> </w:t>
      </w:r>
      <w:r w:rsidR="00213DA2">
        <w:rPr>
          <w:rFonts w:cstheme="minorHAnsi"/>
          <w:b/>
          <w:sz w:val="20"/>
          <w:szCs w:val="20"/>
        </w:rPr>
        <w:t>Valoración profesional.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2314B" w:rsidRPr="006A795B" w:rsidTr="007606DB">
        <w:tc>
          <w:tcPr>
            <w:tcW w:w="9067" w:type="dxa"/>
          </w:tcPr>
          <w:p w:rsidR="0042314B" w:rsidRDefault="0042314B" w:rsidP="004546B2">
            <w:pPr>
              <w:ind w:left="-113"/>
              <w:jc w:val="both"/>
              <w:rPr>
                <w:rFonts w:cstheme="minorHAnsi"/>
                <w:sz w:val="20"/>
                <w:szCs w:val="20"/>
                <w:lang w:val="es-ES_tradnl"/>
              </w:rPr>
            </w:pPr>
          </w:p>
          <w:p w:rsidR="004546B2" w:rsidRPr="006A795B" w:rsidRDefault="004546B2" w:rsidP="004546B2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2314B" w:rsidRPr="006A795B" w:rsidRDefault="0042314B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2314B" w:rsidRPr="006A795B" w:rsidRDefault="0042314B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1F5336" w:rsidRPr="006A795B" w:rsidRDefault="001F5336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  <w:p w:rsidR="0042314B" w:rsidRPr="006A795B" w:rsidRDefault="0042314B" w:rsidP="007606DB">
            <w:pPr>
              <w:ind w:left="-113"/>
              <w:jc w:val="both"/>
              <w:rPr>
                <w:rFonts w:cstheme="minorHAnsi"/>
                <w:b/>
                <w:sz w:val="20"/>
                <w:szCs w:val="20"/>
                <w:lang w:val="es-ES_tradnl"/>
              </w:rPr>
            </w:pPr>
          </w:p>
        </w:tc>
      </w:tr>
    </w:tbl>
    <w:p w:rsidR="0042314B" w:rsidRPr="006A795B" w:rsidRDefault="0042314B" w:rsidP="0042314B">
      <w:pPr>
        <w:jc w:val="both"/>
        <w:rPr>
          <w:rFonts w:cstheme="minorHAnsi"/>
          <w:b/>
          <w:sz w:val="20"/>
          <w:szCs w:val="20"/>
        </w:rPr>
      </w:pPr>
    </w:p>
    <w:p w:rsidR="0042314B" w:rsidRPr="006A795B" w:rsidRDefault="009723FD" w:rsidP="0042314B">
      <w:pPr>
        <w:jc w:val="both"/>
        <w:rPr>
          <w:rFonts w:cstheme="minorHAnsi"/>
          <w:b/>
          <w:sz w:val="20"/>
          <w:szCs w:val="20"/>
        </w:rPr>
      </w:pPr>
      <w:r w:rsidRPr="006A795B">
        <w:rPr>
          <w:rFonts w:cstheme="minorHAnsi"/>
          <w:b/>
          <w:sz w:val="20"/>
          <w:szCs w:val="20"/>
        </w:rPr>
        <w:t>PROPUESTA:</w:t>
      </w:r>
    </w:p>
    <w:p w:rsidR="00213DA2" w:rsidRDefault="009723FD" w:rsidP="00FB6C0F">
      <w:pPr>
        <w:ind w:right="-283" w:firstLine="708"/>
        <w:jc w:val="both"/>
        <w:rPr>
          <w:rFonts w:cstheme="minorHAnsi"/>
          <w:sz w:val="20"/>
          <w:szCs w:val="20"/>
        </w:rPr>
      </w:pPr>
      <w:r w:rsidRPr="006A795B">
        <w:rPr>
          <w:rFonts w:cstheme="minorHAnsi"/>
          <w:sz w:val="20"/>
          <w:szCs w:val="20"/>
        </w:rPr>
        <w:t>En base a todo lo expuesto anteriormente se</w:t>
      </w:r>
      <w:r w:rsidR="00213DA2">
        <w:rPr>
          <w:rFonts w:cstheme="minorHAnsi"/>
          <w:sz w:val="20"/>
          <w:szCs w:val="20"/>
        </w:rPr>
        <w:t xml:space="preserve"> propone que el/la usuario/a sea considerado para acceder a la red regional de alojamiento temporal para personas inmigrantes en situación de vulnerabilidad.</w:t>
      </w:r>
    </w:p>
    <w:p w:rsidR="0042314B" w:rsidRPr="006A795B" w:rsidRDefault="0042314B" w:rsidP="0042314B">
      <w:pPr>
        <w:jc w:val="both"/>
        <w:rPr>
          <w:rFonts w:cstheme="minorHAnsi"/>
          <w:sz w:val="20"/>
          <w:szCs w:val="20"/>
        </w:rPr>
      </w:pPr>
    </w:p>
    <w:p w:rsidR="0042314B" w:rsidRPr="006A795B" w:rsidRDefault="0042314B" w:rsidP="0042314B">
      <w:pPr>
        <w:jc w:val="both"/>
        <w:rPr>
          <w:rFonts w:cstheme="minorHAnsi"/>
          <w:sz w:val="20"/>
          <w:szCs w:val="20"/>
        </w:rPr>
      </w:pPr>
    </w:p>
    <w:p w:rsidR="00284721" w:rsidRPr="006A795B" w:rsidRDefault="00BD7145" w:rsidP="00284721">
      <w:pPr>
        <w:jc w:val="center"/>
        <w:rPr>
          <w:rFonts w:cstheme="minorHAnsi"/>
          <w:sz w:val="20"/>
          <w:szCs w:val="20"/>
        </w:rPr>
      </w:pPr>
      <w:r w:rsidRPr="006A795B">
        <w:rPr>
          <w:rFonts w:cstheme="minorHAnsi"/>
          <w:sz w:val="20"/>
          <w:szCs w:val="20"/>
        </w:rPr>
        <w:t>(Documento firmado electrónicamente)</w:t>
      </w:r>
    </w:p>
    <w:p w:rsidR="00092EC0" w:rsidRPr="006A795B" w:rsidRDefault="00933FCC" w:rsidP="00213DA2">
      <w:pPr>
        <w:jc w:val="center"/>
        <w:rPr>
          <w:rFonts w:cstheme="minorHAnsi"/>
          <w:b/>
          <w:sz w:val="20"/>
          <w:szCs w:val="20"/>
        </w:rPr>
      </w:pPr>
      <w:r w:rsidRPr="006A795B">
        <w:rPr>
          <w:rFonts w:cstheme="minorHAnsi"/>
          <w:sz w:val="20"/>
          <w:szCs w:val="20"/>
        </w:rPr>
        <w:t>E</w:t>
      </w:r>
      <w:r w:rsidR="00D6673E">
        <w:rPr>
          <w:rFonts w:cstheme="minorHAnsi"/>
          <w:sz w:val="20"/>
          <w:szCs w:val="20"/>
        </w:rPr>
        <w:t>l</w:t>
      </w:r>
      <w:bookmarkStart w:id="0" w:name="_GoBack"/>
      <w:bookmarkEnd w:id="0"/>
      <w:r w:rsidR="006A795B">
        <w:rPr>
          <w:rFonts w:cstheme="minorHAnsi"/>
          <w:sz w:val="20"/>
          <w:szCs w:val="20"/>
        </w:rPr>
        <w:t>/la</w:t>
      </w:r>
      <w:r w:rsidRPr="006A795B">
        <w:rPr>
          <w:rFonts w:cstheme="minorHAnsi"/>
          <w:sz w:val="20"/>
          <w:szCs w:val="20"/>
        </w:rPr>
        <w:t xml:space="preserve"> técnico</w:t>
      </w:r>
      <w:r w:rsidR="006A795B">
        <w:rPr>
          <w:rFonts w:cstheme="minorHAnsi"/>
          <w:sz w:val="20"/>
          <w:szCs w:val="20"/>
        </w:rPr>
        <w:t>/a</w:t>
      </w:r>
    </w:p>
    <w:p w:rsidR="00092EC0" w:rsidRPr="006A795B" w:rsidRDefault="00092EC0" w:rsidP="00092EC0">
      <w:pPr>
        <w:jc w:val="both"/>
        <w:rPr>
          <w:rFonts w:cstheme="minorHAnsi"/>
          <w:b/>
          <w:sz w:val="20"/>
          <w:szCs w:val="20"/>
        </w:rPr>
      </w:pPr>
    </w:p>
    <w:p w:rsidR="00092EC0" w:rsidRPr="006A795B" w:rsidRDefault="00092EC0" w:rsidP="00092EC0">
      <w:pPr>
        <w:jc w:val="both"/>
        <w:rPr>
          <w:rFonts w:cstheme="minorHAnsi"/>
          <w:b/>
          <w:sz w:val="20"/>
          <w:szCs w:val="20"/>
        </w:rPr>
      </w:pPr>
    </w:p>
    <w:p w:rsidR="00092EC0" w:rsidRPr="006A795B" w:rsidRDefault="00092EC0" w:rsidP="00092EC0">
      <w:pPr>
        <w:jc w:val="both"/>
        <w:rPr>
          <w:rFonts w:cstheme="minorHAnsi"/>
          <w:b/>
          <w:sz w:val="20"/>
          <w:szCs w:val="20"/>
        </w:rPr>
      </w:pPr>
    </w:p>
    <w:p w:rsidR="00092EC0" w:rsidRPr="006A795B" w:rsidRDefault="00092EC0" w:rsidP="00092EC0">
      <w:pPr>
        <w:jc w:val="both"/>
        <w:rPr>
          <w:rFonts w:cstheme="minorHAnsi"/>
          <w:b/>
          <w:sz w:val="20"/>
          <w:szCs w:val="20"/>
          <w:lang w:val="es-ES_tradnl"/>
        </w:rPr>
      </w:pPr>
    </w:p>
    <w:p w:rsidR="00092EC0" w:rsidRPr="006A795B" w:rsidRDefault="00092EC0" w:rsidP="00092EC0">
      <w:pPr>
        <w:jc w:val="both"/>
        <w:rPr>
          <w:rFonts w:cstheme="minorHAnsi"/>
          <w:b/>
          <w:sz w:val="20"/>
          <w:szCs w:val="20"/>
          <w:lang w:val="es-ES_tradnl"/>
        </w:rPr>
      </w:pPr>
    </w:p>
    <w:sectPr w:rsidR="00092EC0" w:rsidRPr="006A795B" w:rsidSect="008C6516">
      <w:headerReference w:type="default" r:id="rId7"/>
      <w:footerReference w:type="default" r:id="rId8"/>
      <w:pgSz w:w="11906" w:h="16838"/>
      <w:pgMar w:top="2608" w:right="1416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501E" w:rsidRDefault="00E9501E" w:rsidP="0033118A">
      <w:pPr>
        <w:spacing w:after="0" w:line="240" w:lineRule="auto"/>
      </w:pPr>
      <w:r>
        <w:separator/>
      </w:r>
    </w:p>
  </w:endnote>
  <w:endnote w:type="continuationSeparator" w:id="0">
    <w:p w:rsidR="00E9501E" w:rsidRDefault="00E9501E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CB3" w:rsidRDefault="006A795B">
    <w:pPr>
      <w:pStyle w:val="Piedepgina"/>
    </w:pPr>
    <w:r>
      <w:rPr>
        <w:sz w:val="16"/>
        <w:szCs w:val="16"/>
      </w:rPr>
      <w:t>Contratos de Atención Integral a Personas Inmigrantes en Recursos de Acogida en la Región de Murcia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501E" w:rsidRDefault="00E9501E" w:rsidP="0033118A">
      <w:pPr>
        <w:spacing w:after="0" w:line="240" w:lineRule="auto"/>
      </w:pPr>
      <w:r>
        <w:separator/>
      </w:r>
    </w:p>
  </w:footnote>
  <w:footnote w:type="continuationSeparator" w:id="0">
    <w:p w:rsidR="00E9501E" w:rsidRDefault="00E9501E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244494">
      <w:trPr>
        <w:cantSplit/>
        <w:trHeight w:hRule="exact" w:val="2608"/>
      </w:trPr>
      <w:tc>
        <w:tcPr>
          <w:tcW w:w="11906" w:type="dxa"/>
          <w:noWrap/>
        </w:tcPr>
        <w:p w:rsidR="0033118A" w:rsidRDefault="00550CA0" w:rsidP="00244494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24C2F1C4" wp14:editId="65C1A4EC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33118A" w:rsidRDefault="0033118A" w:rsidP="00550CA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B34682"/>
    <w:multiLevelType w:val="hybridMultilevel"/>
    <w:tmpl w:val="B71AEA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301ABF"/>
    <w:multiLevelType w:val="hybridMultilevel"/>
    <w:tmpl w:val="B71AEA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4AF"/>
    <w:rsid w:val="00035354"/>
    <w:rsid w:val="00047D79"/>
    <w:rsid w:val="00057222"/>
    <w:rsid w:val="00067EFA"/>
    <w:rsid w:val="00092EC0"/>
    <w:rsid w:val="000A6CBE"/>
    <w:rsid w:val="000B4103"/>
    <w:rsid w:val="000C7E96"/>
    <w:rsid w:val="000F7179"/>
    <w:rsid w:val="0010529A"/>
    <w:rsid w:val="0013104E"/>
    <w:rsid w:val="00134753"/>
    <w:rsid w:val="001353E8"/>
    <w:rsid w:val="0016075C"/>
    <w:rsid w:val="00161539"/>
    <w:rsid w:val="0016191E"/>
    <w:rsid w:val="001644A0"/>
    <w:rsid w:val="0019746C"/>
    <w:rsid w:val="001A0ABB"/>
    <w:rsid w:val="001A21D8"/>
    <w:rsid w:val="001C4FAE"/>
    <w:rsid w:val="001C61F0"/>
    <w:rsid w:val="001E3ED3"/>
    <w:rsid w:val="001F5336"/>
    <w:rsid w:val="001F6198"/>
    <w:rsid w:val="0020513E"/>
    <w:rsid w:val="00213DA2"/>
    <w:rsid w:val="00230BC6"/>
    <w:rsid w:val="00235B81"/>
    <w:rsid w:val="00244494"/>
    <w:rsid w:val="0025365A"/>
    <w:rsid w:val="00284721"/>
    <w:rsid w:val="0028634A"/>
    <w:rsid w:val="0029013A"/>
    <w:rsid w:val="002A6E2B"/>
    <w:rsid w:val="002A738C"/>
    <w:rsid w:val="002D6E0D"/>
    <w:rsid w:val="0033118A"/>
    <w:rsid w:val="00395D86"/>
    <w:rsid w:val="00395FE0"/>
    <w:rsid w:val="003A67BD"/>
    <w:rsid w:val="003C25E3"/>
    <w:rsid w:val="003C26F0"/>
    <w:rsid w:val="003F2243"/>
    <w:rsid w:val="0042314B"/>
    <w:rsid w:val="004546B2"/>
    <w:rsid w:val="00455D01"/>
    <w:rsid w:val="00475EDC"/>
    <w:rsid w:val="0049266B"/>
    <w:rsid w:val="004E7DEE"/>
    <w:rsid w:val="00546BB5"/>
    <w:rsid w:val="00550CA0"/>
    <w:rsid w:val="00575A9E"/>
    <w:rsid w:val="005F2BBB"/>
    <w:rsid w:val="005F6308"/>
    <w:rsid w:val="0063108E"/>
    <w:rsid w:val="0065144B"/>
    <w:rsid w:val="00681F44"/>
    <w:rsid w:val="006913FB"/>
    <w:rsid w:val="006A795B"/>
    <w:rsid w:val="006B4DBF"/>
    <w:rsid w:val="006B720B"/>
    <w:rsid w:val="006E3224"/>
    <w:rsid w:val="007132B5"/>
    <w:rsid w:val="007276FC"/>
    <w:rsid w:val="00752411"/>
    <w:rsid w:val="00781628"/>
    <w:rsid w:val="00805E6D"/>
    <w:rsid w:val="00845E5A"/>
    <w:rsid w:val="00867142"/>
    <w:rsid w:val="008872C9"/>
    <w:rsid w:val="00895530"/>
    <w:rsid w:val="008A3540"/>
    <w:rsid w:val="008B55BB"/>
    <w:rsid w:val="008C6516"/>
    <w:rsid w:val="008E3810"/>
    <w:rsid w:val="008F2480"/>
    <w:rsid w:val="008F3848"/>
    <w:rsid w:val="00933FCC"/>
    <w:rsid w:val="009723FD"/>
    <w:rsid w:val="009A1BFC"/>
    <w:rsid w:val="009F507C"/>
    <w:rsid w:val="00A441B7"/>
    <w:rsid w:val="00AC0187"/>
    <w:rsid w:val="00B00DBB"/>
    <w:rsid w:val="00B21BB4"/>
    <w:rsid w:val="00B53256"/>
    <w:rsid w:val="00B8069F"/>
    <w:rsid w:val="00BA45CA"/>
    <w:rsid w:val="00BC7A64"/>
    <w:rsid w:val="00BD7145"/>
    <w:rsid w:val="00BE0813"/>
    <w:rsid w:val="00BE4E7F"/>
    <w:rsid w:val="00C336DA"/>
    <w:rsid w:val="00C41AAF"/>
    <w:rsid w:val="00C44004"/>
    <w:rsid w:val="00C74B0C"/>
    <w:rsid w:val="00C753E8"/>
    <w:rsid w:val="00CA165E"/>
    <w:rsid w:val="00CB7280"/>
    <w:rsid w:val="00CE1424"/>
    <w:rsid w:val="00D0196C"/>
    <w:rsid w:val="00D038DD"/>
    <w:rsid w:val="00D6673E"/>
    <w:rsid w:val="00D7051F"/>
    <w:rsid w:val="00D83848"/>
    <w:rsid w:val="00DB3775"/>
    <w:rsid w:val="00DB668D"/>
    <w:rsid w:val="00DC49F1"/>
    <w:rsid w:val="00E10400"/>
    <w:rsid w:val="00E66F84"/>
    <w:rsid w:val="00E92CB3"/>
    <w:rsid w:val="00E9501E"/>
    <w:rsid w:val="00F217D2"/>
    <w:rsid w:val="00F40E3B"/>
    <w:rsid w:val="00F57B54"/>
    <w:rsid w:val="00F64701"/>
    <w:rsid w:val="00FB45C0"/>
    <w:rsid w:val="00FB6C0F"/>
    <w:rsid w:val="00FE24AF"/>
    <w:rsid w:val="00FE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8D2D0B3-6699-4BEA-8F1B-E24D36BDD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C25E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6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9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ry32f\AppData\Local\Temp\7zO718E.tmp\CFIO%20-%20DGFP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CFIO - DGFPS.dotx</Template>
  <TotalTime>2</TotalTime>
  <Pages>3</Pages>
  <Words>176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YAGUES, INMACULADA</dc:creator>
  <cp:keywords/>
  <dc:description/>
  <cp:lastModifiedBy>RAMIREZ SOLER, FRANCISCO</cp:lastModifiedBy>
  <cp:revision>4</cp:revision>
  <cp:lastPrinted>2019-04-09T07:56:00Z</cp:lastPrinted>
  <dcterms:created xsi:type="dcterms:W3CDTF">2022-04-07T13:03:00Z</dcterms:created>
  <dcterms:modified xsi:type="dcterms:W3CDTF">2022-04-08T08:08:00Z</dcterms:modified>
</cp:coreProperties>
</file>