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426"/>
        <w:gridCol w:w="1556"/>
        <w:gridCol w:w="6492"/>
      </w:tblGrid>
      <w:tr w:rsidR="007F76D4" w:rsidTr="00251812">
        <w:tc>
          <w:tcPr>
            <w:tcW w:w="8494" w:type="dxa"/>
            <w:gridSpan w:val="3"/>
            <w:shd w:val="clear" w:color="auto" w:fill="D5DCE4" w:themeFill="text2" w:themeFillTint="33"/>
            <w:vAlign w:val="center"/>
          </w:tcPr>
          <w:p w:rsidR="007F76D4" w:rsidRPr="007F76D4" w:rsidRDefault="007F76D4" w:rsidP="007F76D4">
            <w:pPr>
              <w:jc w:val="center"/>
              <w:rPr>
                <w:b/>
                <w:i/>
                <w:color w:val="595959" w:themeColor="text1" w:themeTint="A6"/>
                <w:sz w:val="20"/>
                <w:szCs w:val="20"/>
              </w:rPr>
            </w:pPr>
            <w:r w:rsidRPr="007F76D4">
              <w:rPr>
                <w:b/>
                <w:i/>
                <w:color w:val="262626" w:themeColor="text1" w:themeTint="D9"/>
                <w:sz w:val="20"/>
                <w:szCs w:val="20"/>
              </w:rPr>
              <w:t>Informe de valoración de proyecto</w:t>
            </w:r>
            <w:r>
              <w:rPr>
                <w:b/>
                <w:i/>
                <w:color w:val="262626" w:themeColor="text1" w:themeTint="D9"/>
                <w:sz w:val="20"/>
                <w:szCs w:val="20"/>
              </w:rPr>
              <w:t xml:space="preserve"> </w:t>
            </w:r>
          </w:p>
        </w:tc>
      </w:tr>
      <w:tr w:rsidR="007F76D4" w:rsidTr="00251812">
        <w:tc>
          <w:tcPr>
            <w:tcW w:w="8494" w:type="dxa"/>
            <w:gridSpan w:val="3"/>
            <w:tcBorders>
              <w:bottom w:val="single" w:sz="12" w:space="0" w:color="D0CECE" w:themeColor="background2" w:themeShade="E6"/>
            </w:tcBorders>
            <w:shd w:val="clear" w:color="auto" w:fill="FFF2CC" w:themeFill="accent4" w:themeFillTint="33"/>
            <w:vAlign w:val="center"/>
          </w:tcPr>
          <w:p w:rsidR="00681618" w:rsidRDefault="00681618" w:rsidP="007F76D4">
            <w:pPr>
              <w:jc w:val="center"/>
              <w:rPr>
                <w:b/>
                <w:color w:val="595959" w:themeColor="text1" w:themeTint="A6"/>
              </w:rPr>
            </w:pPr>
          </w:p>
          <w:p w:rsidR="007F76D4" w:rsidRDefault="007F76D4" w:rsidP="007F76D4">
            <w:pPr>
              <w:jc w:val="center"/>
              <w:rPr>
                <w:b/>
                <w:color w:val="595959" w:themeColor="text1" w:themeTint="A6"/>
              </w:rPr>
            </w:pPr>
            <w:r w:rsidRPr="007F76D4">
              <w:rPr>
                <w:b/>
                <w:color w:val="595959" w:themeColor="text1" w:themeTint="A6"/>
              </w:rPr>
              <w:t>Subvenciones, cofinanciadas por el FSE+, dirigidas a Entidades del Tercer Sector, para el desarrollo de programas de activación de la empleabilidad de personas y jóvenes en situación de vulnerabilidad social.</w:t>
            </w:r>
          </w:p>
          <w:p w:rsidR="007F76D4" w:rsidRDefault="007F76D4" w:rsidP="007F76D4">
            <w:pPr>
              <w:jc w:val="center"/>
              <w:rPr>
                <w:b/>
                <w:color w:val="595959" w:themeColor="text1" w:themeTint="A6"/>
              </w:rPr>
            </w:pPr>
          </w:p>
          <w:p w:rsidR="007F76D4" w:rsidRPr="007F76D4" w:rsidRDefault="00251812" w:rsidP="007F76D4">
            <w:pPr>
              <w:jc w:val="center"/>
              <w:rPr>
                <w:b/>
              </w:rPr>
            </w:pPr>
            <w:r>
              <w:rPr>
                <w:b/>
                <w:color w:val="833C0B" w:themeColor="accent2" w:themeShade="80"/>
              </w:rPr>
              <w:t>CONVOCATORIA 2024</w:t>
            </w:r>
          </w:p>
        </w:tc>
      </w:tr>
      <w:tr w:rsidR="007F76D4" w:rsidTr="00251812">
        <w:tc>
          <w:tcPr>
            <w:tcW w:w="8494" w:type="dxa"/>
            <w:gridSpan w:val="3"/>
            <w:tcBorders>
              <w:left w:val="nil"/>
              <w:right w:val="nil"/>
            </w:tcBorders>
          </w:tcPr>
          <w:p w:rsidR="007F76D4" w:rsidRDefault="007F76D4" w:rsidP="00FB4561"/>
        </w:tc>
      </w:tr>
      <w:tr w:rsidR="007F76D4" w:rsidTr="00251812">
        <w:tc>
          <w:tcPr>
            <w:tcW w:w="8494" w:type="dxa"/>
            <w:gridSpan w:val="3"/>
          </w:tcPr>
          <w:p w:rsidR="007F76D4" w:rsidRDefault="00681618" w:rsidP="00FB4561">
            <w:pPr>
              <w:rPr>
                <w:sz w:val="18"/>
                <w:szCs w:val="18"/>
              </w:rPr>
            </w:pPr>
            <w:r w:rsidRPr="00681618">
              <w:rPr>
                <w:sz w:val="18"/>
                <w:szCs w:val="18"/>
              </w:rPr>
              <w:t>Indíquese el tipo de programa al que corresponde el proyecto:</w:t>
            </w:r>
          </w:p>
          <w:p w:rsidR="00681618" w:rsidRPr="00681618" w:rsidRDefault="00681618" w:rsidP="00FB4561">
            <w:pPr>
              <w:rPr>
                <w:sz w:val="18"/>
                <w:szCs w:val="18"/>
              </w:rPr>
            </w:pPr>
          </w:p>
        </w:tc>
      </w:tr>
      <w:tr w:rsidR="00681618" w:rsidTr="00251812">
        <w:tc>
          <w:tcPr>
            <w:tcW w:w="426" w:type="dxa"/>
          </w:tcPr>
          <w:p w:rsidR="00681618" w:rsidRDefault="00A94553" w:rsidP="00FB4561">
            <w:r>
              <w:t>x</w:t>
            </w:r>
            <w:bookmarkStart w:id="0" w:name="_GoBack"/>
            <w:bookmarkEnd w:id="0"/>
          </w:p>
        </w:tc>
        <w:tc>
          <w:tcPr>
            <w:tcW w:w="8068" w:type="dxa"/>
            <w:gridSpan w:val="2"/>
            <w:shd w:val="clear" w:color="auto" w:fill="F2F2F2" w:themeFill="background1" w:themeFillShade="F2"/>
          </w:tcPr>
          <w:p w:rsidR="00681618" w:rsidRPr="00A94553" w:rsidRDefault="00681618" w:rsidP="00681618">
            <w:pPr>
              <w:jc w:val="both"/>
              <w:rPr>
                <w:b/>
                <w:color w:val="262626" w:themeColor="text1" w:themeTint="D9"/>
                <w:sz w:val="20"/>
                <w:szCs w:val="20"/>
              </w:rPr>
            </w:pPr>
            <w:r w:rsidRPr="00A94553">
              <w:rPr>
                <w:b/>
                <w:color w:val="323E4F" w:themeColor="text2" w:themeShade="BF"/>
                <w:sz w:val="20"/>
                <w:szCs w:val="20"/>
              </w:rPr>
              <w:t>Programa 1: Activación de la empleabilidad de personas en situación de vulnerabilidad social</w:t>
            </w:r>
          </w:p>
        </w:tc>
      </w:tr>
      <w:tr w:rsidR="00681618" w:rsidTr="00251812">
        <w:tc>
          <w:tcPr>
            <w:tcW w:w="426" w:type="dxa"/>
          </w:tcPr>
          <w:p w:rsidR="00681618" w:rsidRDefault="00681618" w:rsidP="00FB4561"/>
        </w:tc>
        <w:tc>
          <w:tcPr>
            <w:tcW w:w="8068" w:type="dxa"/>
            <w:gridSpan w:val="2"/>
            <w:shd w:val="clear" w:color="auto" w:fill="F2F2F2" w:themeFill="background1" w:themeFillShade="F2"/>
          </w:tcPr>
          <w:p w:rsidR="00681618" w:rsidRPr="00681618" w:rsidRDefault="00681618" w:rsidP="00FB4561">
            <w:pPr>
              <w:rPr>
                <w:color w:val="262626" w:themeColor="text1" w:themeTint="D9"/>
                <w:sz w:val="20"/>
                <w:szCs w:val="20"/>
              </w:rPr>
            </w:pPr>
            <w:r w:rsidRPr="00681618">
              <w:rPr>
                <w:color w:val="262626" w:themeColor="text1" w:themeTint="D9"/>
                <w:sz w:val="20"/>
                <w:szCs w:val="20"/>
              </w:rPr>
              <w:t>Programa 2: Inclusión activa de jóvenes en situación de vulnerabilidad social.</w:t>
            </w:r>
          </w:p>
        </w:tc>
      </w:tr>
      <w:tr w:rsidR="007F76D4" w:rsidTr="00251812">
        <w:tc>
          <w:tcPr>
            <w:tcW w:w="8494" w:type="dxa"/>
            <w:gridSpan w:val="3"/>
          </w:tcPr>
          <w:p w:rsidR="007F76D4" w:rsidRDefault="007F76D4" w:rsidP="00FB4561"/>
        </w:tc>
      </w:tr>
      <w:tr w:rsidR="00681618" w:rsidTr="00251812">
        <w:tc>
          <w:tcPr>
            <w:tcW w:w="1985" w:type="dxa"/>
            <w:gridSpan w:val="2"/>
            <w:shd w:val="clear" w:color="auto" w:fill="F2F2F2" w:themeFill="background1" w:themeFillShade="F2"/>
          </w:tcPr>
          <w:p w:rsidR="00681618" w:rsidRDefault="00681618" w:rsidP="00FB4561">
            <w:r>
              <w:t>Entidad</w:t>
            </w:r>
          </w:p>
        </w:tc>
        <w:tc>
          <w:tcPr>
            <w:tcW w:w="6509" w:type="dxa"/>
          </w:tcPr>
          <w:p w:rsidR="00681618" w:rsidRDefault="00681618" w:rsidP="00FB4561"/>
        </w:tc>
      </w:tr>
      <w:tr w:rsidR="00681618" w:rsidTr="00251812">
        <w:tc>
          <w:tcPr>
            <w:tcW w:w="1985" w:type="dxa"/>
            <w:gridSpan w:val="2"/>
            <w:shd w:val="clear" w:color="auto" w:fill="F2F2F2" w:themeFill="background1" w:themeFillShade="F2"/>
          </w:tcPr>
          <w:p w:rsidR="00681618" w:rsidRPr="00681618" w:rsidRDefault="00681618" w:rsidP="0068161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681618">
              <w:rPr>
                <w:sz w:val="20"/>
                <w:szCs w:val="20"/>
              </w:rPr>
              <w:t>ombre del proyecto</w:t>
            </w:r>
          </w:p>
        </w:tc>
        <w:tc>
          <w:tcPr>
            <w:tcW w:w="6509" w:type="dxa"/>
          </w:tcPr>
          <w:p w:rsidR="00681618" w:rsidRDefault="00681618" w:rsidP="00FB4561"/>
        </w:tc>
      </w:tr>
      <w:tr w:rsidR="00681618" w:rsidTr="00251812">
        <w:tc>
          <w:tcPr>
            <w:tcW w:w="1985" w:type="dxa"/>
            <w:gridSpan w:val="2"/>
            <w:shd w:val="clear" w:color="auto" w:fill="F2F2F2" w:themeFill="background1" w:themeFillShade="F2"/>
          </w:tcPr>
          <w:p w:rsidR="00681618" w:rsidRDefault="00681618" w:rsidP="0068161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Tipo de proyecto</w:t>
            </w:r>
          </w:p>
        </w:tc>
        <w:tc>
          <w:tcPr>
            <w:tcW w:w="6509" w:type="dxa"/>
          </w:tcPr>
          <w:p w:rsidR="00681618" w:rsidRDefault="00681618" w:rsidP="00FB4561"/>
        </w:tc>
      </w:tr>
    </w:tbl>
    <w:p w:rsidR="00FB4561" w:rsidRDefault="00FB4561" w:rsidP="00FB4561"/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2120"/>
        <w:gridCol w:w="989"/>
        <w:gridCol w:w="5365"/>
      </w:tblGrid>
      <w:tr w:rsidR="00CE7CEC" w:rsidTr="00251812">
        <w:tc>
          <w:tcPr>
            <w:tcW w:w="2122" w:type="dxa"/>
            <w:shd w:val="clear" w:color="auto" w:fill="D5DCE4" w:themeFill="text2" w:themeFillTint="33"/>
          </w:tcPr>
          <w:p w:rsidR="00CE7CEC" w:rsidRDefault="00CE7CEC" w:rsidP="00FB4561">
            <w:r>
              <w:t>Informe emitido por</w:t>
            </w:r>
          </w:p>
        </w:tc>
        <w:tc>
          <w:tcPr>
            <w:tcW w:w="6372" w:type="dxa"/>
            <w:gridSpan w:val="2"/>
          </w:tcPr>
          <w:p w:rsidR="00CE7CEC" w:rsidRDefault="00CE7CEC" w:rsidP="00FB4561"/>
        </w:tc>
      </w:tr>
      <w:tr w:rsidR="00CE7CEC" w:rsidTr="00251812">
        <w:tc>
          <w:tcPr>
            <w:tcW w:w="3114" w:type="dxa"/>
            <w:gridSpan w:val="2"/>
            <w:shd w:val="clear" w:color="auto" w:fill="D5DCE4" w:themeFill="text2" w:themeFillTint="33"/>
          </w:tcPr>
          <w:p w:rsidR="00CE7CEC" w:rsidRDefault="00CE7CEC" w:rsidP="00CE7CEC">
            <w:pPr>
              <w:jc w:val="both"/>
            </w:pPr>
            <w:r>
              <w:t>Profesional que firma el Informe</w:t>
            </w:r>
          </w:p>
        </w:tc>
        <w:tc>
          <w:tcPr>
            <w:tcW w:w="5380" w:type="dxa"/>
          </w:tcPr>
          <w:p w:rsidR="00CE7CEC" w:rsidRDefault="00CE7CEC" w:rsidP="00FB4561"/>
        </w:tc>
      </w:tr>
    </w:tbl>
    <w:p w:rsidR="00681618" w:rsidRDefault="00681618" w:rsidP="00FB4561"/>
    <w:p w:rsidR="00CE7CEC" w:rsidRDefault="00CE7CEC" w:rsidP="00CE7CEC">
      <w:pPr>
        <w:pStyle w:val="Prrafodelista"/>
        <w:numPr>
          <w:ilvl w:val="0"/>
          <w:numId w:val="1"/>
        </w:numPr>
        <w:jc w:val="both"/>
      </w:pPr>
      <w:r>
        <w:t>En relación con la implantación de la Entidad y/o el proyecto en el territorio y/o ámbito de desarrollo del mismo:</w:t>
      </w:r>
    </w:p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3"/>
        <w:gridCol w:w="1695"/>
        <w:gridCol w:w="1695"/>
        <w:gridCol w:w="1695"/>
        <w:gridCol w:w="711"/>
        <w:gridCol w:w="504"/>
        <w:gridCol w:w="481"/>
      </w:tblGrid>
      <w:tr w:rsidR="001E0371" w:rsidTr="00251812">
        <w:trPr>
          <w:trHeight w:val="102"/>
        </w:trPr>
        <w:tc>
          <w:tcPr>
            <w:tcW w:w="7508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:rsidR="001E0371" w:rsidRDefault="00203A07" w:rsidP="001E0371">
            <w:pPr>
              <w:jc w:val="both"/>
            </w:pPr>
            <w:r>
              <w:t>¿</w:t>
            </w:r>
            <w:r w:rsidR="001E0371">
              <w:t>Conoce a la entidad que ha solicitado el desarrollo del proyecto</w:t>
            </w:r>
            <w:r>
              <w:t>?</w:t>
            </w:r>
          </w:p>
        </w:tc>
        <w:tc>
          <w:tcPr>
            <w:tcW w:w="504" w:type="dxa"/>
            <w:shd w:val="clear" w:color="auto" w:fill="BFBFBF" w:themeFill="background1" w:themeFillShade="BF"/>
          </w:tcPr>
          <w:p w:rsidR="001E0371" w:rsidRDefault="001E0371" w:rsidP="001E0371">
            <w:pPr>
              <w:jc w:val="center"/>
            </w:pPr>
            <w:r>
              <w:t>SI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1E0371" w:rsidRDefault="001E0371" w:rsidP="001E0371">
            <w:pPr>
              <w:jc w:val="both"/>
            </w:pPr>
          </w:p>
        </w:tc>
      </w:tr>
      <w:tr w:rsidR="001E0371" w:rsidTr="00251812">
        <w:trPr>
          <w:trHeight w:val="101"/>
        </w:trPr>
        <w:tc>
          <w:tcPr>
            <w:tcW w:w="7508" w:type="dxa"/>
            <w:gridSpan w:val="5"/>
            <w:vMerge/>
            <w:shd w:val="clear" w:color="auto" w:fill="F2F2F2" w:themeFill="background1" w:themeFillShade="F2"/>
          </w:tcPr>
          <w:p w:rsidR="001E0371" w:rsidRDefault="001E0371" w:rsidP="001E0371">
            <w:pPr>
              <w:jc w:val="both"/>
            </w:pPr>
          </w:p>
        </w:tc>
        <w:tc>
          <w:tcPr>
            <w:tcW w:w="504" w:type="dxa"/>
            <w:shd w:val="clear" w:color="auto" w:fill="BFBFBF" w:themeFill="background1" w:themeFillShade="BF"/>
          </w:tcPr>
          <w:p w:rsidR="001E0371" w:rsidRDefault="001E0371" w:rsidP="001E0371">
            <w:pPr>
              <w:jc w:val="center"/>
            </w:pPr>
            <w:r>
              <w:t>NO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1E0371" w:rsidRDefault="001E0371" w:rsidP="001E0371">
            <w:pPr>
              <w:jc w:val="both"/>
            </w:pPr>
          </w:p>
        </w:tc>
      </w:tr>
      <w:tr w:rsidR="00CE7CEC" w:rsidTr="00251812">
        <w:tc>
          <w:tcPr>
            <w:tcW w:w="8494" w:type="dxa"/>
            <w:gridSpan w:val="7"/>
            <w:shd w:val="clear" w:color="auto" w:fill="D5DCE4" w:themeFill="text2" w:themeFillTint="33"/>
          </w:tcPr>
          <w:p w:rsidR="00CE7CEC" w:rsidRDefault="00CE7CEC" w:rsidP="001E0371">
            <w:pPr>
              <w:jc w:val="both"/>
            </w:pPr>
            <w:r>
              <w:t>Valórese del 1 al 5 la co</w:t>
            </w:r>
            <w:r w:rsidR="001E0371">
              <w:t>o</w:t>
            </w:r>
            <w:r>
              <w:t>rdinación y trabajo en red de la entidad con los Servicios Sociales de Atención Primaria y /o Especializada</w:t>
            </w:r>
            <w:r w:rsidR="001E0371">
              <w:t xml:space="preserve"> (en su caso)</w:t>
            </w:r>
            <w:r>
              <w:t>.</w:t>
            </w:r>
            <w:r w:rsidR="001E0371">
              <w:t xml:space="preserve"> </w:t>
            </w:r>
            <w:r w:rsidR="001E0371" w:rsidRPr="001E0371">
              <w:rPr>
                <w:i/>
                <w:sz w:val="18"/>
                <w:szCs w:val="18"/>
              </w:rPr>
              <w:t>Siendo el 5 la puntuación más alta.</w:t>
            </w:r>
          </w:p>
        </w:tc>
      </w:tr>
      <w:tr w:rsidR="007B506C" w:rsidTr="00251812">
        <w:trPr>
          <w:trHeight w:val="102"/>
        </w:trPr>
        <w:tc>
          <w:tcPr>
            <w:tcW w:w="1698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1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2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3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4</w:t>
            </w:r>
          </w:p>
        </w:tc>
        <w:tc>
          <w:tcPr>
            <w:tcW w:w="1699" w:type="dxa"/>
            <w:gridSpan w:val="3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5</w:t>
            </w:r>
          </w:p>
        </w:tc>
      </w:tr>
      <w:tr w:rsidR="007B506C" w:rsidTr="00251812">
        <w:trPr>
          <w:trHeight w:val="101"/>
        </w:trPr>
        <w:tc>
          <w:tcPr>
            <w:tcW w:w="1698" w:type="dxa"/>
            <w:shd w:val="clear" w:color="auto" w:fill="F2F2F2" w:themeFill="background1" w:themeFillShade="F2"/>
          </w:tcPr>
          <w:p w:rsidR="007B506C" w:rsidRDefault="007B506C" w:rsidP="007B506C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</w:tcPr>
          <w:p w:rsidR="007B506C" w:rsidRDefault="007B506C" w:rsidP="007B506C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</w:tcPr>
          <w:p w:rsidR="007B506C" w:rsidRDefault="007B506C" w:rsidP="007B506C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</w:tcPr>
          <w:p w:rsidR="007B506C" w:rsidRDefault="007B506C" w:rsidP="007B506C">
            <w:pPr>
              <w:jc w:val="center"/>
            </w:pPr>
          </w:p>
        </w:tc>
        <w:tc>
          <w:tcPr>
            <w:tcW w:w="1699" w:type="dxa"/>
            <w:gridSpan w:val="3"/>
            <w:shd w:val="clear" w:color="auto" w:fill="F2F2F2" w:themeFill="background1" w:themeFillShade="F2"/>
          </w:tcPr>
          <w:p w:rsidR="007B506C" w:rsidRDefault="007B506C" w:rsidP="007B506C">
            <w:pPr>
              <w:jc w:val="center"/>
            </w:pPr>
          </w:p>
        </w:tc>
      </w:tr>
      <w:tr w:rsidR="001E0371" w:rsidTr="00251812">
        <w:tc>
          <w:tcPr>
            <w:tcW w:w="8494" w:type="dxa"/>
            <w:gridSpan w:val="7"/>
          </w:tcPr>
          <w:p w:rsidR="001E0371" w:rsidRDefault="00203A07" w:rsidP="00203A07">
            <w:pPr>
              <w:jc w:val="both"/>
            </w:pPr>
            <w:r w:rsidRPr="00203A07">
              <w:rPr>
                <w:b/>
              </w:rPr>
              <w:t>Observaciones:</w:t>
            </w:r>
            <w:r>
              <w:t xml:space="preserve"> </w:t>
            </w:r>
            <w:r w:rsidRPr="00203A07">
              <w:rPr>
                <w:i/>
                <w:sz w:val="20"/>
                <w:szCs w:val="20"/>
              </w:rPr>
              <w:t>Indíquese cualquier circunstancia que deba ser tenida en cuenta respecto  a la coordinación de la entidad con los Servicios Sociales Públicos</w:t>
            </w:r>
            <w:r>
              <w:rPr>
                <w:i/>
                <w:sz w:val="20"/>
                <w:szCs w:val="20"/>
              </w:rPr>
              <w:t xml:space="preserve"> de su territorio y/o Ámbito de A</w:t>
            </w:r>
            <w:r w:rsidRPr="00203A07">
              <w:rPr>
                <w:i/>
                <w:sz w:val="20"/>
                <w:szCs w:val="20"/>
              </w:rPr>
              <w:t>ctuación</w:t>
            </w:r>
            <w:r>
              <w:rPr>
                <w:i/>
                <w:sz w:val="20"/>
                <w:szCs w:val="20"/>
              </w:rPr>
              <w:t xml:space="preserve"> en</w:t>
            </w:r>
            <w:r w:rsidRPr="00203A07">
              <w:rPr>
                <w:i/>
                <w:sz w:val="20"/>
                <w:szCs w:val="20"/>
              </w:rPr>
              <w:t xml:space="preserve"> actuaciones relacionadas con las personas en situación de vulnerabilidad social</w:t>
            </w:r>
            <w:r>
              <w:t>.</w:t>
            </w:r>
          </w:p>
        </w:tc>
      </w:tr>
      <w:tr w:rsidR="001E0371" w:rsidTr="00251812">
        <w:tc>
          <w:tcPr>
            <w:tcW w:w="8494" w:type="dxa"/>
            <w:gridSpan w:val="7"/>
            <w:shd w:val="clear" w:color="auto" w:fill="FFFCF3"/>
          </w:tcPr>
          <w:p w:rsidR="001E0371" w:rsidRDefault="001E0371" w:rsidP="00CE7CEC"/>
          <w:p w:rsidR="00203A07" w:rsidRDefault="00203A07" w:rsidP="00CE7CEC"/>
          <w:p w:rsidR="00D951D3" w:rsidRDefault="00D951D3" w:rsidP="00CE7CEC"/>
          <w:p w:rsidR="00203A07" w:rsidRDefault="00203A07" w:rsidP="00CE7CEC"/>
        </w:tc>
      </w:tr>
    </w:tbl>
    <w:p w:rsidR="00CE7CEC" w:rsidRDefault="00CE7CEC" w:rsidP="00CE7CEC"/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3"/>
        <w:gridCol w:w="1695"/>
        <w:gridCol w:w="1695"/>
        <w:gridCol w:w="1695"/>
        <w:gridCol w:w="711"/>
        <w:gridCol w:w="504"/>
        <w:gridCol w:w="481"/>
      </w:tblGrid>
      <w:tr w:rsidR="00EC6927" w:rsidRPr="00203A07" w:rsidTr="00251812">
        <w:trPr>
          <w:trHeight w:val="102"/>
        </w:trPr>
        <w:tc>
          <w:tcPr>
            <w:tcW w:w="7508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:rsidR="00203A07" w:rsidRPr="00203A07" w:rsidRDefault="00203A07" w:rsidP="00203A07">
            <w:pPr>
              <w:spacing w:after="160" w:line="259" w:lineRule="auto"/>
              <w:jc w:val="both"/>
            </w:pPr>
            <w:r>
              <w:t>¿Conoce la coordinación de la entidad con otras entidades y/o recursos que atiendan al mismo colectivo?</w:t>
            </w:r>
            <w:r w:rsidR="00AE113C">
              <w:t xml:space="preserve"> </w:t>
            </w: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:rsidR="00203A07" w:rsidRPr="00203A07" w:rsidRDefault="00203A07" w:rsidP="00203A07">
            <w:pPr>
              <w:spacing w:after="160" w:line="259" w:lineRule="auto"/>
            </w:pPr>
            <w:r w:rsidRPr="00203A07">
              <w:t>SI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203A07" w:rsidRPr="00203A07" w:rsidRDefault="00203A07" w:rsidP="00203A07">
            <w:pPr>
              <w:spacing w:after="160" w:line="259" w:lineRule="auto"/>
            </w:pPr>
          </w:p>
        </w:tc>
      </w:tr>
      <w:tr w:rsidR="00AE113C" w:rsidRPr="00203A07" w:rsidTr="00D951D3">
        <w:trPr>
          <w:trHeight w:val="247"/>
        </w:trPr>
        <w:tc>
          <w:tcPr>
            <w:tcW w:w="7508" w:type="dxa"/>
            <w:gridSpan w:val="5"/>
            <w:vMerge/>
            <w:shd w:val="clear" w:color="auto" w:fill="F2F2F2" w:themeFill="background1" w:themeFillShade="F2"/>
          </w:tcPr>
          <w:p w:rsidR="00203A07" w:rsidRPr="00203A07" w:rsidRDefault="00203A07" w:rsidP="00203A07">
            <w:pPr>
              <w:spacing w:after="160" w:line="259" w:lineRule="auto"/>
            </w:pPr>
          </w:p>
        </w:tc>
        <w:tc>
          <w:tcPr>
            <w:tcW w:w="504" w:type="dxa"/>
            <w:shd w:val="clear" w:color="auto" w:fill="BFBFBF" w:themeFill="background1" w:themeFillShade="BF"/>
            <w:vAlign w:val="bottom"/>
          </w:tcPr>
          <w:p w:rsidR="00203A07" w:rsidRPr="00203A07" w:rsidRDefault="00203A07" w:rsidP="00203A07">
            <w:pPr>
              <w:spacing w:after="160" w:line="259" w:lineRule="auto"/>
            </w:pPr>
            <w:r w:rsidRPr="00203A07">
              <w:t>NO</w:t>
            </w:r>
            <w:r w:rsidR="00D951D3">
              <w:t xml:space="preserve"> 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203A07" w:rsidRPr="00203A07" w:rsidRDefault="00203A07" w:rsidP="00203A07">
            <w:pPr>
              <w:spacing w:after="160" w:line="259" w:lineRule="auto"/>
            </w:pPr>
          </w:p>
        </w:tc>
      </w:tr>
      <w:tr w:rsidR="00203A07" w:rsidRPr="00203A07" w:rsidTr="00251812">
        <w:tc>
          <w:tcPr>
            <w:tcW w:w="8494" w:type="dxa"/>
            <w:gridSpan w:val="7"/>
            <w:shd w:val="clear" w:color="auto" w:fill="D5DCE4" w:themeFill="text2" w:themeFillTint="33"/>
          </w:tcPr>
          <w:p w:rsidR="00203A07" w:rsidRPr="00203A07" w:rsidRDefault="00203A07" w:rsidP="00AE113C">
            <w:pPr>
              <w:spacing w:after="160" w:line="259" w:lineRule="auto"/>
              <w:jc w:val="both"/>
            </w:pPr>
            <w:r w:rsidRPr="00203A07">
              <w:t>Valórese del 1 al 5 la coordinación y</w:t>
            </w:r>
            <w:r>
              <w:t xml:space="preserve"> trabajo en red del proyecto con otras entidades y/o recursos que atiendan al mismo colectivo</w:t>
            </w:r>
            <w:r w:rsidRPr="00203A07">
              <w:t xml:space="preserve">. </w:t>
            </w:r>
            <w:r w:rsidRPr="00203A07">
              <w:rPr>
                <w:sz w:val="18"/>
                <w:szCs w:val="18"/>
              </w:rPr>
              <w:t>(</w:t>
            </w:r>
            <w:r w:rsidRPr="00203A07">
              <w:rPr>
                <w:i/>
                <w:sz w:val="18"/>
                <w:szCs w:val="18"/>
              </w:rPr>
              <w:t>Siendo el 5 la puntuación más alta).</w:t>
            </w:r>
          </w:p>
        </w:tc>
      </w:tr>
      <w:tr w:rsidR="007B506C" w:rsidRPr="00203A07" w:rsidTr="00251812">
        <w:trPr>
          <w:trHeight w:val="102"/>
        </w:trPr>
        <w:tc>
          <w:tcPr>
            <w:tcW w:w="1698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lastRenderedPageBreak/>
              <w:t>1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2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3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4</w:t>
            </w:r>
          </w:p>
        </w:tc>
        <w:tc>
          <w:tcPr>
            <w:tcW w:w="1699" w:type="dxa"/>
            <w:gridSpan w:val="3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5</w:t>
            </w:r>
          </w:p>
        </w:tc>
      </w:tr>
      <w:tr w:rsidR="007B506C" w:rsidRPr="00203A07" w:rsidTr="00251812">
        <w:trPr>
          <w:trHeight w:val="101"/>
        </w:trPr>
        <w:tc>
          <w:tcPr>
            <w:tcW w:w="1698" w:type="dxa"/>
            <w:shd w:val="clear" w:color="auto" w:fill="F2F2F2" w:themeFill="background1" w:themeFillShade="F2"/>
          </w:tcPr>
          <w:p w:rsidR="007B506C" w:rsidRPr="00203A07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</w:tcPr>
          <w:p w:rsidR="007B506C" w:rsidRPr="00203A07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</w:tcPr>
          <w:p w:rsidR="007B506C" w:rsidRPr="00203A07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</w:tcPr>
          <w:p w:rsidR="007B506C" w:rsidRPr="00203A07" w:rsidRDefault="007B506C" w:rsidP="00390BFE">
            <w:pPr>
              <w:jc w:val="center"/>
            </w:pPr>
          </w:p>
        </w:tc>
        <w:tc>
          <w:tcPr>
            <w:tcW w:w="1699" w:type="dxa"/>
            <w:gridSpan w:val="3"/>
            <w:shd w:val="clear" w:color="auto" w:fill="F2F2F2" w:themeFill="background1" w:themeFillShade="F2"/>
          </w:tcPr>
          <w:p w:rsidR="007B506C" w:rsidRPr="00203A07" w:rsidRDefault="007B506C" w:rsidP="00390BFE">
            <w:pPr>
              <w:jc w:val="center"/>
            </w:pPr>
          </w:p>
        </w:tc>
      </w:tr>
      <w:tr w:rsidR="007B506C" w:rsidRPr="00203A07" w:rsidTr="00251812">
        <w:trPr>
          <w:trHeight w:val="620"/>
        </w:trPr>
        <w:tc>
          <w:tcPr>
            <w:tcW w:w="8494" w:type="dxa"/>
            <w:gridSpan w:val="7"/>
          </w:tcPr>
          <w:p w:rsidR="007B506C" w:rsidRPr="00AE113C" w:rsidRDefault="007B506C" w:rsidP="007B506C">
            <w:pPr>
              <w:spacing w:after="160" w:line="259" w:lineRule="auto"/>
              <w:jc w:val="both"/>
              <w:rPr>
                <w:i/>
                <w:sz w:val="20"/>
                <w:szCs w:val="20"/>
              </w:rPr>
            </w:pPr>
            <w:r w:rsidRPr="00AE113C">
              <w:rPr>
                <w:b/>
              </w:rPr>
              <w:t>Observaciones:</w:t>
            </w:r>
            <w:r w:rsidRPr="00AE113C">
              <w:rPr>
                <w:i/>
                <w:sz w:val="20"/>
                <w:szCs w:val="20"/>
              </w:rPr>
              <w:t xml:space="preserve"> Indíquese cualquier circunstancia que deba ser tenida en cuenta respecto  a la coordinación del proyecto con otras entidades y/o recursos que atiendan al mismo colectivo.</w:t>
            </w:r>
          </w:p>
        </w:tc>
      </w:tr>
      <w:tr w:rsidR="007B506C" w:rsidRPr="00203A07" w:rsidTr="00251812">
        <w:tc>
          <w:tcPr>
            <w:tcW w:w="8494" w:type="dxa"/>
            <w:gridSpan w:val="7"/>
            <w:shd w:val="clear" w:color="auto" w:fill="FFFCF3"/>
          </w:tcPr>
          <w:p w:rsidR="007B506C" w:rsidRDefault="007B506C" w:rsidP="00390BFE"/>
          <w:p w:rsidR="00EC6927" w:rsidRPr="00203A07" w:rsidRDefault="00EC6927" w:rsidP="00390BFE"/>
          <w:p w:rsidR="007B506C" w:rsidRPr="00203A07" w:rsidRDefault="007B506C" w:rsidP="00390BFE">
            <w:pPr>
              <w:spacing w:after="160"/>
            </w:pPr>
          </w:p>
        </w:tc>
      </w:tr>
    </w:tbl>
    <w:p w:rsidR="00203A07" w:rsidRDefault="00203A07" w:rsidP="00CE7CEC"/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3"/>
        <w:gridCol w:w="1695"/>
        <w:gridCol w:w="1695"/>
        <w:gridCol w:w="1695"/>
        <w:gridCol w:w="711"/>
        <w:gridCol w:w="504"/>
        <w:gridCol w:w="481"/>
      </w:tblGrid>
      <w:tr w:rsidR="00AE113C" w:rsidTr="00251812">
        <w:trPr>
          <w:trHeight w:val="102"/>
        </w:trPr>
        <w:tc>
          <w:tcPr>
            <w:tcW w:w="7508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:rsidR="00AE113C" w:rsidRDefault="00AE113C" w:rsidP="00223DB8">
            <w:pPr>
              <w:jc w:val="both"/>
            </w:pPr>
            <w:r>
              <w:t>¿Conoce la coordinación del proyecto con entidades y recursos territoriales complementarios al proceso de incorporación socio-laboral? (</w:t>
            </w:r>
            <w:r w:rsidRPr="00AE113C">
              <w:rPr>
                <w:i/>
                <w:sz w:val="18"/>
                <w:szCs w:val="18"/>
              </w:rPr>
              <w:t>Vivienda, salud, educación etc</w:t>
            </w:r>
            <w:r>
              <w:rPr>
                <w:i/>
                <w:sz w:val="18"/>
                <w:szCs w:val="18"/>
              </w:rPr>
              <w:t xml:space="preserve">.) </w:t>
            </w:r>
          </w:p>
        </w:tc>
        <w:tc>
          <w:tcPr>
            <w:tcW w:w="504" w:type="dxa"/>
            <w:shd w:val="clear" w:color="auto" w:fill="BFBFBF" w:themeFill="background1" w:themeFillShade="BF"/>
          </w:tcPr>
          <w:p w:rsidR="00AE113C" w:rsidRDefault="00AE113C" w:rsidP="00223DB8">
            <w:pPr>
              <w:jc w:val="center"/>
            </w:pPr>
            <w:r>
              <w:t>SI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AE113C" w:rsidRDefault="00AE113C" w:rsidP="00223DB8">
            <w:pPr>
              <w:jc w:val="both"/>
            </w:pPr>
          </w:p>
        </w:tc>
      </w:tr>
      <w:tr w:rsidR="00AE113C" w:rsidTr="00251812">
        <w:trPr>
          <w:trHeight w:val="101"/>
        </w:trPr>
        <w:tc>
          <w:tcPr>
            <w:tcW w:w="7508" w:type="dxa"/>
            <w:gridSpan w:val="5"/>
            <w:vMerge/>
            <w:shd w:val="clear" w:color="auto" w:fill="F2F2F2" w:themeFill="background1" w:themeFillShade="F2"/>
          </w:tcPr>
          <w:p w:rsidR="00AE113C" w:rsidRDefault="00AE113C" w:rsidP="00223DB8">
            <w:pPr>
              <w:jc w:val="both"/>
            </w:pP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:rsidR="00AE113C" w:rsidRDefault="00AE113C" w:rsidP="00223DB8">
            <w:pPr>
              <w:jc w:val="center"/>
            </w:pPr>
            <w:r>
              <w:t>NO</w:t>
            </w:r>
          </w:p>
        </w:tc>
        <w:tc>
          <w:tcPr>
            <w:tcW w:w="482" w:type="dxa"/>
            <w:shd w:val="clear" w:color="auto" w:fill="F2F2F2" w:themeFill="background1" w:themeFillShade="F2"/>
            <w:vAlign w:val="center"/>
          </w:tcPr>
          <w:p w:rsidR="00AE113C" w:rsidRDefault="00AE113C" w:rsidP="00390BFE"/>
        </w:tc>
      </w:tr>
      <w:tr w:rsidR="00AE113C" w:rsidTr="00251812">
        <w:tc>
          <w:tcPr>
            <w:tcW w:w="8494" w:type="dxa"/>
            <w:gridSpan w:val="7"/>
            <w:shd w:val="clear" w:color="auto" w:fill="D5DCE4" w:themeFill="text2" w:themeFillTint="33"/>
          </w:tcPr>
          <w:p w:rsidR="00AE113C" w:rsidRDefault="00AE113C" w:rsidP="00223DB8">
            <w:pPr>
              <w:jc w:val="both"/>
            </w:pPr>
            <w:r>
              <w:t xml:space="preserve">Valórese del 1 al 5 la coordinación y trabajo en red de la entidad con los Servicios Sociales de Atención Primaria y /o Especializada (en su caso). </w:t>
            </w:r>
            <w:r w:rsidRPr="001E0371">
              <w:rPr>
                <w:i/>
                <w:sz w:val="18"/>
                <w:szCs w:val="18"/>
              </w:rPr>
              <w:t>Siendo el 5 la puntuación más alta.</w:t>
            </w:r>
          </w:p>
        </w:tc>
      </w:tr>
      <w:tr w:rsidR="007B506C" w:rsidTr="00251812">
        <w:trPr>
          <w:trHeight w:val="102"/>
        </w:trPr>
        <w:tc>
          <w:tcPr>
            <w:tcW w:w="1698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1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2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3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4</w:t>
            </w:r>
          </w:p>
        </w:tc>
        <w:tc>
          <w:tcPr>
            <w:tcW w:w="1699" w:type="dxa"/>
            <w:gridSpan w:val="3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5</w:t>
            </w:r>
          </w:p>
        </w:tc>
      </w:tr>
      <w:tr w:rsidR="007B506C" w:rsidTr="00251812">
        <w:trPr>
          <w:trHeight w:val="101"/>
        </w:trPr>
        <w:tc>
          <w:tcPr>
            <w:tcW w:w="1698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gridSpan w:val="3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</w:tr>
      <w:tr w:rsidR="007B506C" w:rsidTr="00251812">
        <w:tc>
          <w:tcPr>
            <w:tcW w:w="8494" w:type="dxa"/>
            <w:gridSpan w:val="7"/>
          </w:tcPr>
          <w:p w:rsidR="007B506C" w:rsidRDefault="007B506C" w:rsidP="007B506C">
            <w:pPr>
              <w:jc w:val="both"/>
            </w:pPr>
            <w:r w:rsidRPr="00203A07">
              <w:rPr>
                <w:b/>
              </w:rPr>
              <w:t>Observaciones:</w:t>
            </w:r>
            <w:r>
              <w:t xml:space="preserve"> </w:t>
            </w:r>
            <w:r w:rsidRPr="00203A07">
              <w:rPr>
                <w:i/>
                <w:sz w:val="20"/>
                <w:szCs w:val="20"/>
              </w:rPr>
              <w:t xml:space="preserve">Indíquese cualquier circunstancia que deba ser tenida en cuenta respecto  a </w:t>
            </w:r>
            <w:r w:rsidRPr="00AE113C">
              <w:rPr>
                <w:i/>
                <w:sz w:val="20"/>
                <w:szCs w:val="20"/>
              </w:rPr>
              <w:t>la coordinación del proyecto con entidades y recursos territoriales complementarios al proceso de incorporación socio-laboral</w:t>
            </w:r>
            <w:r>
              <w:rPr>
                <w:i/>
                <w:sz w:val="20"/>
                <w:szCs w:val="20"/>
              </w:rPr>
              <w:t>.</w:t>
            </w:r>
            <w:r w:rsidRPr="00AE113C">
              <w:rPr>
                <w:i/>
                <w:sz w:val="20"/>
                <w:szCs w:val="20"/>
              </w:rPr>
              <w:t xml:space="preserve"> (Vivienda, salud, educación etc.)</w:t>
            </w:r>
          </w:p>
        </w:tc>
      </w:tr>
      <w:tr w:rsidR="007B506C" w:rsidTr="00251812">
        <w:tc>
          <w:tcPr>
            <w:tcW w:w="8494" w:type="dxa"/>
            <w:gridSpan w:val="7"/>
            <w:shd w:val="clear" w:color="auto" w:fill="FFFCF3"/>
          </w:tcPr>
          <w:p w:rsidR="007B506C" w:rsidRDefault="007B506C" w:rsidP="007B506C"/>
          <w:p w:rsidR="00EC6927" w:rsidRDefault="00EC6927" w:rsidP="007B506C"/>
          <w:p w:rsidR="00EC6927" w:rsidRDefault="00EC6927" w:rsidP="007B506C"/>
          <w:p w:rsidR="007B506C" w:rsidRDefault="007B506C" w:rsidP="007B506C"/>
          <w:p w:rsidR="007B506C" w:rsidRDefault="007B506C" w:rsidP="007B506C"/>
        </w:tc>
      </w:tr>
    </w:tbl>
    <w:p w:rsidR="00AE113C" w:rsidRDefault="00AE113C" w:rsidP="00CE7CEC"/>
    <w:p w:rsidR="00CE7CEC" w:rsidRDefault="00B743CA" w:rsidP="00CE7CEC">
      <w:pPr>
        <w:pStyle w:val="Prrafodelista"/>
        <w:numPr>
          <w:ilvl w:val="0"/>
          <w:numId w:val="1"/>
        </w:numPr>
      </w:pPr>
      <w:r>
        <w:t>En relación al Interés social y viabilidad del proyecto.</w:t>
      </w:r>
    </w:p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3"/>
        <w:gridCol w:w="1695"/>
        <w:gridCol w:w="1695"/>
        <w:gridCol w:w="1695"/>
        <w:gridCol w:w="711"/>
        <w:gridCol w:w="504"/>
        <w:gridCol w:w="481"/>
      </w:tblGrid>
      <w:tr w:rsidR="00B743CA" w:rsidTr="00251812">
        <w:trPr>
          <w:trHeight w:val="102"/>
        </w:trPr>
        <w:tc>
          <w:tcPr>
            <w:tcW w:w="7508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:rsidR="00B743CA" w:rsidRDefault="00B743CA" w:rsidP="00223DB8">
            <w:pPr>
              <w:jc w:val="both"/>
            </w:pPr>
            <w:r>
              <w:t>¿</w:t>
            </w:r>
            <w:r w:rsidR="003947F8">
              <w:t>Conoce la experiencia de la entidad en el desarrollo de proyectos de inclusión activa mediante el desarrollo de itinerarios?</w:t>
            </w:r>
          </w:p>
        </w:tc>
        <w:tc>
          <w:tcPr>
            <w:tcW w:w="504" w:type="dxa"/>
            <w:shd w:val="clear" w:color="auto" w:fill="BFBFBF" w:themeFill="background1" w:themeFillShade="BF"/>
          </w:tcPr>
          <w:p w:rsidR="00B743CA" w:rsidRDefault="00B743CA" w:rsidP="00223DB8">
            <w:pPr>
              <w:jc w:val="center"/>
            </w:pPr>
            <w:r>
              <w:t>SI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B743CA" w:rsidRDefault="00B743CA" w:rsidP="00223DB8">
            <w:pPr>
              <w:jc w:val="both"/>
            </w:pPr>
          </w:p>
        </w:tc>
      </w:tr>
      <w:tr w:rsidR="00B743CA" w:rsidTr="00251812">
        <w:trPr>
          <w:trHeight w:val="101"/>
        </w:trPr>
        <w:tc>
          <w:tcPr>
            <w:tcW w:w="7508" w:type="dxa"/>
            <w:gridSpan w:val="5"/>
            <w:vMerge/>
            <w:shd w:val="clear" w:color="auto" w:fill="F2F2F2" w:themeFill="background1" w:themeFillShade="F2"/>
          </w:tcPr>
          <w:p w:rsidR="00B743CA" w:rsidRDefault="00B743CA" w:rsidP="00223DB8">
            <w:pPr>
              <w:jc w:val="both"/>
            </w:pP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:rsidR="00B743CA" w:rsidRDefault="00B743CA" w:rsidP="00223DB8">
            <w:pPr>
              <w:jc w:val="center"/>
            </w:pPr>
            <w:r>
              <w:t>NO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B743CA" w:rsidRDefault="00B743CA" w:rsidP="00223DB8">
            <w:pPr>
              <w:jc w:val="both"/>
            </w:pPr>
          </w:p>
        </w:tc>
      </w:tr>
      <w:tr w:rsidR="00B743CA" w:rsidTr="00251812">
        <w:tc>
          <w:tcPr>
            <w:tcW w:w="8494" w:type="dxa"/>
            <w:gridSpan w:val="7"/>
            <w:shd w:val="clear" w:color="auto" w:fill="D5DCE4" w:themeFill="text2" w:themeFillTint="33"/>
          </w:tcPr>
          <w:p w:rsidR="00B743CA" w:rsidRDefault="00B743CA" w:rsidP="00223DB8">
            <w:pPr>
              <w:jc w:val="both"/>
            </w:pPr>
            <w:r>
              <w:t>Valórese del 1 al 5 la coo</w:t>
            </w:r>
            <w:r w:rsidR="003947F8">
              <w:t>rdinación mantenida para el desarrollo de los mismos en su territorio y/o ámbito de actuación</w:t>
            </w:r>
            <w:r>
              <w:t xml:space="preserve">. </w:t>
            </w:r>
            <w:r w:rsidRPr="001E0371">
              <w:rPr>
                <w:i/>
                <w:sz w:val="18"/>
                <w:szCs w:val="18"/>
              </w:rPr>
              <w:t>Siendo el 5 la puntuación más alta.</w:t>
            </w:r>
          </w:p>
        </w:tc>
      </w:tr>
      <w:tr w:rsidR="007B506C" w:rsidTr="00251812">
        <w:trPr>
          <w:trHeight w:val="102"/>
        </w:trPr>
        <w:tc>
          <w:tcPr>
            <w:tcW w:w="1698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1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2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3</w:t>
            </w:r>
          </w:p>
        </w:tc>
        <w:tc>
          <w:tcPr>
            <w:tcW w:w="1699" w:type="dxa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4</w:t>
            </w:r>
          </w:p>
        </w:tc>
        <w:tc>
          <w:tcPr>
            <w:tcW w:w="1699" w:type="dxa"/>
            <w:gridSpan w:val="3"/>
            <w:shd w:val="clear" w:color="auto" w:fill="FFFFFF" w:themeFill="background1"/>
          </w:tcPr>
          <w:p w:rsidR="007B506C" w:rsidRDefault="007B506C" w:rsidP="007B506C">
            <w:pPr>
              <w:jc w:val="center"/>
            </w:pPr>
            <w:r>
              <w:t>5</w:t>
            </w:r>
          </w:p>
        </w:tc>
      </w:tr>
      <w:tr w:rsidR="007B506C" w:rsidTr="00251812">
        <w:trPr>
          <w:trHeight w:val="101"/>
        </w:trPr>
        <w:tc>
          <w:tcPr>
            <w:tcW w:w="1698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  <w:tc>
          <w:tcPr>
            <w:tcW w:w="1699" w:type="dxa"/>
            <w:gridSpan w:val="3"/>
            <w:shd w:val="clear" w:color="auto" w:fill="F2F2F2" w:themeFill="background1" w:themeFillShade="F2"/>
            <w:vAlign w:val="center"/>
          </w:tcPr>
          <w:p w:rsidR="007B506C" w:rsidRDefault="007B506C" w:rsidP="00390BFE">
            <w:pPr>
              <w:jc w:val="center"/>
            </w:pPr>
          </w:p>
        </w:tc>
      </w:tr>
      <w:tr w:rsidR="007B506C" w:rsidTr="00251812">
        <w:tc>
          <w:tcPr>
            <w:tcW w:w="8494" w:type="dxa"/>
            <w:gridSpan w:val="7"/>
          </w:tcPr>
          <w:p w:rsidR="007B506C" w:rsidRDefault="007B506C" w:rsidP="007B506C">
            <w:pPr>
              <w:jc w:val="both"/>
            </w:pPr>
            <w:r w:rsidRPr="00203A07">
              <w:rPr>
                <w:b/>
              </w:rPr>
              <w:t>Observaciones:</w:t>
            </w:r>
            <w:r>
              <w:t xml:space="preserve"> </w:t>
            </w:r>
            <w:r w:rsidRPr="00203A07">
              <w:rPr>
                <w:i/>
                <w:sz w:val="20"/>
                <w:szCs w:val="20"/>
              </w:rPr>
              <w:t xml:space="preserve">Indíquese cualquier circunstancia que deba ser tenida en cuenta respecto  a </w:t>
            </w:r>
            <w:r>
              <w:rPr>
                <w:i/>
                <w:sz w:val="20"/>
                <w:szCs w:val="20"/>
              </w:rPr>
              <w:t>la coordinación mantenida con la entidad para el desarrollo de proyectos de inclusión activa mediante itinerarios.</w:t>
            </w:r>
          </w:p>
        </w:tc>
      </w:tr>
      <w:tr w:rsidR="007B506C" w:rsidTr="00251812">
        <w:tc>
          <w:tcPr>
            <w:tcW w:w="8494" w:type="dxa"/>
            <w:gridSpan w:val="7"/>
            <w:shd w:val="clear" w:color="auto" w:fill="FFFCF3"/>
          </w:tcPr>
          <w:p w:rsidR="007B506C" w:rsidRDefault="007B506C" w:rsidP="007B506C"/>
          <w:p w:rsidR="007B506C" w:rsidRDefault="007B506C" w:rsidP="007B506C"/>
          <w:p w:rsidR="007B506C" w:rsidRDefault="007B506C" w:rsidP="007B506C"/>
          <w:p w:rsidR="007B506C" w:rsidRDefault="007B506C" w:rsidP="007B506C"/>
        </w:tc>
      </w:tr>
    </w:tbl>
    <w:p w:rsidR="00B743CA" w:rsidRDefault="00B743CA" w:rsidP="00B743CA">
      <w:pPr>
        <w:pStyle w:val="Prrafodelista"/>
      </w:pPr>
    </w:p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3"/>
        <w:gridCol w:w="1695"/>
        <w:gridCol w:w="1695"/>
        <w:gridCol w:w="1695"/>
        <w:gridCol w:w="711"/>
        <w:gridCol w:w="504"/>
        <w:gridCol w:w="481"/>
      </w:tblGrid>
      <w:tr w:rsidR="00B743CA" w:rsidTr="00251812">
        <w:trPr>
          <w:trHeight w:val="102"/>
        </w:trPr>
        <w:tc>
          <w:tcPr>
            <w:tcW w:w="7508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:rsidR="00B743CA" w:rsidRDefault="00B743CA" w:rsidP="00223DB8">
            <w:pPr>
              <w:jc w:val="both"/>
            </w:pPr>
            <w:r>
              <w:t>¿Considera que en su ámbito territorial o de actuación existen necesidades sociales que fundamenten el desarrollo del proyecto?</w:t>
            </w:r>
          </w:p>
        </w:tc>
        <w:tc>
          <w:tcPr>
            <w:tcW w:w="504" w:type="dxa"/>
            <w:shd w:val="clear" w:color="auto" w:fill="BFBFBF" w:themeFill="background1" w:themeFillShade="BF"/>
          </w:tcPr>
          <w:p w:rsidR="00B743CA" w:rsidRDefault="00B743CA" w:rsidP="00223DB8">
            <w:pPr>
              <w:jc w:val="center"/>
            </w:pPr>
            <w:r>
              <w:t>SI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B743CA" w:rsidRDefault="00B743CA" w:rsidP="00223DB8">
            <w:pPr>
              <w:jc w:val="both"/>
            </w:pPr>
          </w:p>
        </w:tc>
      </w:tr>
      <w:tr w:rsidR="00B743CA" w:rsidTr="00251812">
        <w:trPr>
          <w:trHeight w:val="101"/>
        </w:trPr>
        <w:tc>
          <w:tcPr>
            <w:tcW w:w="7508" w:type="dxa"/>
            <w:gridSpan w:val="5"/>
            <w:vMerge/>
            <w:shd w:val="clear" w:color="auto" w:fill="F2F2F2" w:themeFill="background1" w:themeFillShade="F2"/>
          </w:tcPr>
          <w:p w:rsidR="00B743CA" w:rsidRDefault="00B743CA" w:rsidP="00223DB8">
            <w:pPr>
              <w:jc w:val="both"/>
            </w:pP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:rsidR="00B743CA" w:rsidRDefault="00B743CA" w:rsidP="00223DB8">
            <w:pPr>
              <w:jc w:val="center"/>
            </w:pPr>
            <w:r>
              <w:t>NO</w:t>
            </w:r>
          </w:p>
        </w:tc>
        <w:tc>
          <w:tcPr>
            <w:tcW w:w="482" w:type="dxa"/>
            <w:shd w:val="clear" w:color="auto" w:fill="F2F2F2" w:themeFill="background1" w:themeFillShade="F2"/>
          </w:tcPr>
          <w:p w:rsidR="00B743CA" w:rsidRDefault="00B743CA" w:rsidP="00223DB8">
            <w:pPr>
              <w:jc w:val="both"/>
            </w:pPr>
          </w:p>
        </w:tc>
      </w:tr>
      <w:tr w:rsidR="00B743CA" w:rsidTr="00251812">
        <w:tc>
          <w:tcPr>
            <w:tcW w:w="8494" w:type="dxa"/>
            <w:gridSpan w:val="7"/>
            <w:shd w:val="clear" w:color="auto" w:fill="D5DCE4" w:themeFill="text2" w:themeFillTint="33"/>
          </w:tcPr>
          <w:p w:rsidR="00B743CA" w:rsidRDefault="00B743CA" w:rsidP="00223DB8">
            <w:pPr>
              <w:jc w:val="both"/>
            </w:pPr>
            <w:r>
              <w:lastRenderedPageBreak/>
              <w:t xml:space="preserve">Valórese del 1 al 5 el beneficio social que el desarrollo de proyecto aporta o podría aportar a su ámbito territorial y/o de actuación. </w:t>
            </w:r>
            <w:r w:rsidRPr="001E0371">
              <w:rPr>
                <w:i/>
                <w:sz w:val="18"/>
                <w:szCs w:val="18"/>
              </w:rPr>
              <w:t>Siendo el 5 la puntuación más alta.</w:t>
            </w:r>
          </w:p>
        </w:tc>
      </w:tr>
      <w:tr w:rsidR="00F419B1" w:rsidTr="00251812">
        <w:trPr>
          <w:trHeight w:val="102"/>
        </w:trPr>
        <w:tc>
          <w:tcPr>
            <w:tcW w:w="1698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1</w:t>
            </w:r>
          </w:p>
        </w:tc>
        <w:tc>
          <w:tcPr>
            <w:tcW w:w="1699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2</w:t>
            </w:r>
          </w:p>
        </w:tc>
        <w:tc>
          <w:tcPr>
            <w:tcW w:w="1699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3</w:t>
            </w:r>
          </w:p>
        </w:tc>
        <w:tc>
          <w:tcPr>
            <w:tcW w:w="1699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4</w:t>
            </w:r>
          </w:p>
        </w:tc>
        <w:tc>
          <w:tcPr>
            <w:tcW w:w="1699" w:type="dxa"/>
            <w:gridSpan w:val="3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5</w:t>
            </w:r>
          </w:p>
        </w:tc>
      </w:tr>
      <w:tr w:rsidR="00F419B1" w:rsidTr="00251812">
        <w:trPr>
          <w:trHeight w:val="101"/>
        </w:trPr>
        <w:tc>
          <w:tcPr>
            <w:tcW w:w="1698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gridSpan w:val="3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</w:tr>
      <w:tr w:rsidR="00F419B1" w:rsidTr="00251812">
        <w:tc>
          <w:tcPr>
            <w:tcW w:w="8494" w:type="dxa"/>
            <w:gridSpan w:val="7"/>
          </w:tcPr>
          <w:p w:rsidR="00F419B1" w:rsidRDefault="00F419B1" w:rsidP="00F419B1">
            <w:pPr>
              <w:jc w:val="both"/>
            </w:pPr>
            <w:r w:rsidRPr="00203A07">
              <w:rPr>
                <w:b/>
              </w:rPr>
              <w:t>Observaciones:</w:t>
            </w:r>
            <w:r>
              <w:t xml:space="preserve"> </w:t>
            </w:r>
            <w:r w:rsidRPr="00203A07">
              <w:rPr>
                <w:i/>
                <w:sz w:val="20"/>
                <w:szCs w:val="20"/>
              </w:rPr>
              <w:t xml:space="preserve">Indíquese cualquier circunstancia que deba ser tenida en cuenta respecto  </w:t>
            </w:r>
            <w:r>
              <w:rPr>
                <w:i/>
                <w:sz w:val="20"/>
                <w:szCs w:val="20"/>
              </w:rPr>
              <w:t xml:space="preserve">al interés social y al beneficio que el desarrollo del proyecto aporta o podría aportar a su ámbito territorial y/o de actuación. </w:t>
            </w:r>
          </w:p>
        </w:tc>
      </w:tr>
      <w:tr w:rsidR="00F419B1" w:rsidTr="00251812">
        <w:tc>
          <w:tcPr>
            <w:tcW w:w="8494" w:type="dxa"/>
            <w:gridSpan w:val="7"/>
            <w:shd w:val="clear" w:color="auto" w:fill="FFFCF3"/>
          </w:tcPr>
          <w:p w:rsidR="00F419B1" w:rsidRDefault="00F419B1" w:rsidP="00F419B1"/>
          <w:p w:rsidR="00F419B1" w:rsidRDefault="00F419B1" w:rsidP="00F419B1"/>
          <w:p w:rsidR="00F419B1" w:rsidRDefault="00F419B1" w:rsidP="00F419B1"/>
        </w:tc>
      </w:tr>
    </w:tbl>
    <w:p w:rsidR="00B743CA" w:rsidRDefault="00B743CA" w:rsidP="00B743CA">
      <w:pPr>
        <w:pStyle w:val="Prrafodelista"/>
      </w:pPr>
    </w:p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693"/>
        <w:gridCol w:w="1695"/>
        <w:gridCol w:w="1695"/>
        <w:gridCol w:w="1695"/>
        <w:gridCol w:w="711"/>
        <w:gridCol w:w="504"/>
        <w:gridCol w:w="481"/>
      </w:tblGrid>
      <w:tr w:rsidR="0075021E" w:rsidTr="00251812">
        <w:trPr>
          <w:trHeight w:val="543"/>
        </w:trPr>
        <w:tc>
          <w:tcPr>
            <w:tcW w:w="7508" w:type="dxa"/>
            <w:gridSpan w:val="5"/>
            <w:vMerge w:val="restart"/>
            <w:shd w:val="clear" w:color="auto" w:fill="F2F2F2" w:themeFill="background1" w:themeFillShade="F2"/>
            <w:vAlign w:val="center"/>
          </w:tcPr>
          <w:p w:rsidR="0075021E" w:rsidRDefault="0075021E" w:rsidP="00223DB8">
            <w:pPr>
              <w:jc w:val="both"/>
            </w:pPr>
            <w:r>
              <w:t xml:space="preserve">¿Considera que las actuaciones del Área de Mejora Competencial de la Persona </w:t>
            </w:r>
            <w:r w:rsidRPr="0075021E">
              <w:rPr>
                <w:i/>
                <w:sz w:val="18"/>
                <w:szCs w:val="18"/>
              </w:rPr>
              <w:t>(Formaciones del Ámbito socio-laboral, Formaciones del Ámbito Pre-laboral y Formación Profesional para el empleo</w:t>
            </w:r>
            <w:r>
              <w:t>), previstas en el proyecto, son adecuadas a las características de las personas en situación de vulnerabilidad de su territorio y/o ámbito de actuación?</w:t>
            </w: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:rsidR="0075021E" w:rsidRDefault="0075021E" w:rsidP="00223DB8">
            <w:pPr>
              <w:jc w:val="center"/>
            </w:pPr>
            <w:r>
              <w:t>SI</w:t>
            </w:r>
          </w:p>
        </w:tc>
        <w:tc>
          <w:tcPr>
            <w:tcW w:w="482" w:type="dxa"/>
            <w:shd w:val="clear" w:color="auto" w:fill="F2F2F2" w:themeFill="background1" w:themeFillShade="F2"/>
            <w:vAlign w:val="center"/>
          </w:tcPr>
          <w:p w:rsidR="0075021E" w:rsidRDefault="0075021E" w:rsidP="00390BFE"/>
        </w:tc>
      </w:tr>
      <w:tr w:rsidR="0075021E" w:rsidTr="00251812">
        <w:trPr>
          <w:trHeight w:val="101"/>
        </w:trPr>
        <w:tc>
          <w:tcPr>
            <w:tcW w:w="7508" w:type="dxa"/>
            <w:gridSpan w:val="5"/>
            <w:vMerge/>
            <w:shd w:val="clear" w:color="auto" w:fill="F2F2F2" w:themeFill="background1" w:themeFillShade="F2"/>
          </w:tcPr>
          <w:p w:rsidR="0075021E" w:rsidRDefault="0075021E" w:rsidP="00223DB8">
            <w:pPr>
              <w:jc w:val="both"/>
            </w:pPr>
          </w:p>
        </w:tc>
        <w:tc>
          <w:tcPr>
            <w:tcW w:w="504" w:type="dxa"/>
            <w:shd w:val="clear" w:color="auto" w:fill="BFBFBF" w:themeFill="background1" w:themeFillShade="BF"/>
            <w:vAlign w:val="center"/>
          </w:tcPr>
          <w:p w:rsidR="0075021E" w:rsidRDefault="0075021E" w:rsidP="00223DB8">
            <w:pPr>
              <w:jc w:val="center"/>
            </w:pPr>
            <w:r>
              <w:t>NO</w:t>
            </w:r>
          </w:p>
        </w:tc>
        <w:tc>
          <w:tcPr>
            <w:tcW w:w="482" w:type="dxa"/>
            <w:shd w:val="clear" w:color="auto" w:fill="F2F2F2" w:themeFill="background1" w:themeFillShade="F2"/>
            <w:vAlign w:val="center"/>
          </w:tcPr>
          <w:p w:rsidR="0075021E" w:rsidRDefault="0075021E" w:rsidP="00390BFE"/>
        </w:tc>
      </w:tr>
      <w:tr w:rsidR="0075021E" w:rsidTr="00251812">
        <w:tc>
          <w:tcPr>
            <w:tcW w:w="8494" w:type="dxa"/>
            <w:gridSpan w:val="7"/>
            <w:shd w:val="clear" w:color="auto" w:fill="D5DCE4" w:themeFill="text2" w:themeFillTint="33"/>
          </w:tcPr>
          <w:p w:rsidR="0075021E" w:rsidRDefault="0075021E" w:rsidP="00223DB8">
            <w:pPr>
              <w:jc w:val="both"/>
            </w:pPr>
            <w:r>
              <w:t xml:space="preserve">Valórese del 1 al 5 la adecuación del diseño de acciones formativas a las características de las personas susceptibles de participar en el proyecto en su territorio y/o ámbito de actuación. </w:t>
            </w:r>
            <w:r w:rsidRPr="001E0371">
              <w:rPr>
                <w:i/>
                <w:sz w:val="18"/>
                <w:szCs w:val="18"/>
              </w:rPr>
              <w:t>Siendo el 5 la puntuación más alta.</w:t>
            </w:r>
          </w:p>
        </w:tc>
      </w:tr>
      <w:tr w:rsidR="00F419B1" w:rsidTr="00251812">
        <w:trPr>
          <w:trHeight w:val="102"/>
        </w:trPr>
        <w:tc>
          <w:tcPr>
            <w:tcW w:w="1698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1</w:t>
            </w:r>
          </w:p>
        </w:tc>
        <w:tc>
          <w:tcPr>
            <w:tcW w:w="1699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2</w:t>
            </w:r>
          </w:p>
        </w:tc>
        <w:tc>
          <w:tcPr>
            <w:tcW w:w="1699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3</w:t>
            </w:r>
          </w:p>
        </w:tc>
        <w:tc>
          <w:tcPr>
            <w:tcW w:w="1699" w:type="dxa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4</w:t>
            </w:r>
          </w:p>
        </w:tc>
        <w:tc>
          <w:tcPr>
            <w:tcW w:w="1699" w:type="dxa"/>
            <w:gridSpan w:val="3"/>
            <w:shd w:val="clear" w:color="auto" w:fill="FFFFFF" w:themeFill="background1"/>
          </w:tcPr>
          <w:p w:rsidR="00F419B1" w:rsidRDefault="00F419B1" w:rsidP="00F419B1">
            <w:pPr>
              <w:jc w:val="center"/>
            </w:pPr>
            <w:r>
              <w:t>5</w:t>
            </w:r>
          </w:p>
        </w:tc>
      </w:tr>
      <w:tr w:rsidR="00F419B1" w:rsidTr="00251812">
        <w:trPr>
          <w:trHeight w:val="101"/>
        </w:trPr>
        <w:tc>
          <w:tcPr>
            <w:tcW w:w="1698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  <w:tc>
          <w:tcPr>
            <w:tcW w:w="1699" w:type="dxa"/>
            <w:gridSpan w:val="3"/>
            <w:shd w:val="clear" w:color="auto" w:fill="F2F2F2" w:themeFill="background1" w:themeFillShade="F2"/>
            <w:vAlign w:val="center"/>
          </w:tcPr>
          <w:p w:rsidR="00F419B1" w:rsidRDefault="00F419B1" w:rsidP="00390BFE">
            <w:pPr>
              <w:jc w:val="center"/>
            </w:pPr>
          </w:p>
        </w:tc>
      </w:tr>
      <w:tr w:rsidR="00F419B1" w:rsidTr="00251812">
        <w:tc>
          <w:tcPr>
            <w:tcW w:w="8494" w:type="dxa"/>
            <w:gridSpan w:val="7"/>
          </w:tcPr>
          <w:p w:rsidR="00F419B1" w:rsidRDefault="00F419B1" w:rsidP="00F419B1">
            <w:pPr>
              <w:jc w:val="both"/>
            </w:pPr>
            <w:r w:rsidRPr="00203A07">
              <w:rPr>
                <w:b/>
              </w:rPr>
              <w:t>Observaciones:</w:t>
            </w:r>
            <w:r>
              <w:t xml:space="preserve"> </w:t>
            </w:r>
            <w:r w:rsidRPr="00203A07">
              <w:rPr>
                <w:i/>
                <w:sz w:val="20"/>
                <w:szCs w:val="20"/>
              </w:rPr>
              <w:t xml:space="preserve">Indíquese cualquier circunstancia que deba ser tenida en cuenta respecto  </w:t>
            </w:r>
            <w:r w:rsidRPr="00550CFE">
              <w:rPr>
                <w:i/>
                <w:sz w:val="20"/>
                <w:szCs w:val="20"/>
              </w:rPr>
              <w:t>la adecuación del diseño de acciones formativas a las características de las personas susceptibles de participar en el proyecto en su territorio y/o ámbito de actuación.</w:t>
            </w:r>
            <w:r>
              <w:rPr>
                <w:i/>
                <w:sz w:val="20"/>
                <w:szCs w:val="20"/>
              </w:rPr>
              <w:t xml:space="preserve"> </w:t>
            </w:r>
          </w:p>
        </w:tc>
      </w:tr>
      <w:tr w:rsidR="00F419B1" w:rsidTr="00251812">
        <w:tc>
          <w:tcPr>
            <w:tcW w:w="8494" w:type="dxa"/>
            <w:gridSpan w:val="7"/>
            <w:shd w:val="clear" w:color="auto" w:fill="FFFCF3"/>
          </w:tcPr>
          <w:p w:rsidR="00F419B1" w:rsidRDefault="00F419B1" w:rsidP="00F419B1"/>
          <w:p w:rsidR="00F419B1" w:rsidRDefault="00F419B1" w:rsidP="00F419B1"/>
          <w:p w:rsidR="00F419B1" w:rsidRDefault="00F419B1" w:rsidP="00F419B1"/>
          <w:p w:rsidR="00F419B1" w:rsidRDefault="00F419B1" w:rsidP="00F419B1"/>
        </w:tc>
      </w:tr>
    </w:tbl>
    <w:p w:rsidR="003947F8" w:rsidRDefault="003947F8" w:rsidP="00B743CA">
      <w:pPr>
        <w:pStyle w:val="Prrafodelista"/>
      </w:pPr>
    </w:p>
    <w:tbl>
      <w:tblPr>
        <w:tblStyle w:val="Tablaconcuadrcula"/>
        <w:tblW w:w="0" w:type="auto"/>
        <w:tblBorders>
          <w:top w:val="single" w:sz="12" w:space="0" w:color="D0CECE" w:themeColor="background2" w:themeShade="E6"/>
          <w:left w:val="single" w:sz="12" w:space="0" w:color="D0CECE" w:themeColor="background2" w:themeShade="E6"/>
          <w:bottom w:val="single" w:sz="12" w:space="0" w:color="D0CECE" w:themeColor="background2" w:themeShade="E6"/>
          <w:right w:val="single" w:sz="12" w:space="0" w:color="D0CECE" w:themeColor="background2" w:themeShade="E6"/>
          <w:insideH w:val="single" w:sz="12" w:space="0" w:color="D0CECE" w:themeColor="background2" w:themeShade="E6"/>
          <w:insideV w:val="single" w:sz="12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8474"/>
      </w:tblGrid>
      <w:tr w:rsidR="00DD3DDD" w:rsidTr="00251812">
        <w:tc>
          <w:tcPr>
            <w:tcW w:w="8494" w:type="dxa"/>
          </w:tcPr>
          <w:p w:rsidR="00DD3DDD" w:rsidRDefault="00DD3DDD" w:rsidP="00A56445">
            <w:pPr>
              <w:numPr>
                <w:ilvl w:val="0"/>
                <w:numId w:val="2"/>
              </w:numPr>
              <w:ind w:left="0" w:right="284"/>
              <w:contextualSpacing/>
              <w:jc w:val="both"/>
            </w:pPr>
            <w:r w:rsidRPr="00DD3DDD">
              <w:t>Otras consideraciones al proyecto, que según su criterio deba</w:t>
            </w:r>
            <w:r>
              <w:t xml:space="preserve">n ser tenidas en cuenta, </w:t>
            </w:r>
            <w:r w:rsidRPr="00DD3DDD">
              <w:t>sugerencias, valoraciones, propuestas etc.</w:t>
            </w:r>
            <w:r w:rsidR="00A56445">
              <w:t xml:space="preserve"> </w:t>
            </w:r>
          </w:p>
        </w:tc>
      </w:tr>
      <w:tr w:rsidR="00DD3DDD" w:rsidTr="00251812">
        <w:tc>
          <w:tcPr>
            <w:tcW w:w="8494" w:type="dxa"/>
            <w:shd w:val="clear" w:color="auto" w:fill="FFFCF3"/>
          </w:tcPr>
          <w:p w:rsidR="00DD3DDD" w:rsidRDefault="00DD3DDD" w:rsidP="00223DB8"/>
          <w:p w:rsidR="00DD3DDD" w:rsidRDefault="00DD3DDD" w:rsidP="00223DB8"/>
          <w:p w:rsidR="00DD3DDD" w:rsidRDefault="00DD3DDD" w:rsidP="00223DB8"/>
          <w:p w:rsidR="00DD3DDD" w:rsidRDefault="00DD3DDD" w:rsidP="00223DB8"/>
        </w:tc>
      </w:tr>
    </w:tbl>
    <w:p w:rsidR="003947F8" w:rsidRDefault="003947F8" w:rsidP="00B743CA">
      <w:pPr>
        <w:pStyle w:val="Prrafodelista"/>
      </w:pPr>
    </w:p>
    <w:p w:rsidR="003947F8" w:rsidRDefault="003947F8" w:rsidP="00B743CA">
      <w:pPr>
        <w:pStyle w:val="Prrafodelista"/>
      </w:pPr>
    </w:p>
    <w:p w:rsidR="00DD3DDD" w:rsidRDefault="00DD3DDD" w:rsidP="00DD3DDD">
      <w:pPr>
        <w:pStyle w:val="Prrafodelista"/>
        <w:jc w:val="right"/>
      </w:pPr>
      <w:r>
        <w:t>Fecha, firma del</w:t>
      </w:r>
      <w:r w:rsidR="00175D78">
        <w:t>/la</w:t>
      </w:r>
      <w:r>
        <w:t xml:space="preserve"> profesional que elabora el informe</w:t>
      </w:r>
    </w:p>
    <w:p w:rsidR="003947F8" w:rsidRDefault="00DD3DDD" w:rsidP="00DD3DDD">
      <w:pPr>
        <w:pStyle w:val="Prrafodelista"/>
        <w:jc w:val="right"/>
      </w:pPr>
      <w:r>
        <w:t xml:space="preserve"> (O Número de colegiado</w:t>
      </w:r>
      <w:r w:rsidR="00175D78">
        <w:t>/a</w:t>
      </w:r>
      <w:r>
        <w:t>, en su caso)</w:t>
      </w:r>
    </w:p>
    <w:p w:rsidR="003947F8" w:rsidRDefault="003947F8" w:rsidP="00B743CA">
      <w:pPr>
        <w:pStyle w:val="Prrafodelista"/>
      </w:pPr>
    </w:p>
    <w:sectPr w:rsidR="003947F8" w:rsidSect="00FB4561">
      <w:headerReference w:type="default" r:id="rId10"/>
      <w:footerReference w:type="default" r:id="rId11"/>
      <w:pgSz w:w="11906" w:h="16838"/>
      <w:pgMar w:top="260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88B" w:rsidRDefault="0043488B" w:rsidP="0033118A">
      <w:pPr>
        <w:spacing w:after="0" w:line="240" w:lineRule="auto"/>
      </w:pPr>
      <w:r>
        <w:separator/>
      </w:r>
    </w:p>
  </w:endnote>
  <w:endnote w:type="continuationSeparator" w:id="0">
    <w:p w:rsidR="0043488B" w:rsidRDefault="0043488B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6419070"/>
      <w:docPartObj>
        <w:docPartGallery w:val="Page Numbers (Bottom of Page)"/>
        <w:docPartUnique/>
      </w:docPartObj>
    </w:sdtPr>
    <w:sdtEndPr/>
    <w:sdtContent>
      <w:p w:rsidR="00DD3DDD" w:rsidRDefault="00DD3DD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4553">
          <w:rPr>
            <w:noProof/>
          </w:rPr>
          <w:t>2</w:t>
        </w:r>
        <w:r>
          <w:fldChar w:fldCharType="end"/>
        </w:r>
      </w:p>
    </w:sdtContent>
  </w:sdt>
  <w:p w:rsidR="00DD3DDD" w:rsidRDefault="00DD3DD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88B" w:rsidRDefault="0043488B" w:rsidP="0033118A">
      <w:pPr>
        <w:spacing w:after="0" w:line="240" w:lineRule="auto"/>
      </w:pPr>
      <w:r>
        <w:separator/>
      </w:r>
    </w:p>
  </w:footnote>
  <w:footnote w:type="continuationSeparator" w:id="0">
    <w:p w:rsidR="0043488B" w:rsidRDefault="0043488B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4561" w:rsidRDefault="00FB4561">
    <w:pPr>
      <w:pStyle w:val="Encabezado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5DB40D7" wp14:editId="475335D9">
              <wp:simplePos x="0" y="0"/>
              <wp:positionH relativeFrom="margin">
                <wp:align>center</wp:align>
              </wp:positionH>
              <wp:positionV relativeFrom="paragraph">
                <wp:posOffset>-95885</wp:posOffset>
              </wp:positionV>
              <wp:extent cx="6219825" cy="1049655"/>
              <wp:effectExtent l="0" t="0" r="9525" b="0"/>
              <wp:wrapTight wrapText="bothSides">
                <wp:wrapPolygon edited="0">
                  <wp:start x="0" y="0"/>
                  <wp:lineTo x="0" y="19601"/>
                  <wp:lineTo x="18061" y="21169"/>
                  <wp:lineTo x="21567" y="21169"/>
                  <wp:lineTo x="21567" y="784"/>
                  <wp:lineTo x="7343" y="0"/>
                  <wp:lineTo x="0" y="0"/>
                </wp:wrapPolygon>
              </wp:wrapTight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19825" cy="1049655"/>
                        <a:chOff x="0" y="0"/>
                        <a:chExt cx="6219825" cy="1049655"/>
                      </a:xfrm>
                    </wpg:grpSpPr>
                    <pic:pic xmlns:pic="http://schemas.openxmlformats.org/drawingml/2006/picture">
                      <pic:nvPicPr>
                        <pic:cNvPr id="23" name="Imagen 23" descr="C:\Users\mvt89e\Desktop\co-funded_es\Vertical\JPEG\ES V Cofinanciado por la Unión Europea_PANTONE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229225" y="47625"/>
                          <a:ext cx="990600" cy="1002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" name="Imagen 9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81325" y="161925"/>
                          <a:ext cx="932815" cy="5060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0 Imagen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3120" cy="94488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BB3475D" id="Grupo 2" o:spid="_x0000_s1026" style="position:absolute;margin-left:0;margin-top:-7.55pt;width:489.75pt;height:82.65pt;z-index:251659264;mso-position-horizontal:center;mso-position-horizontal-relative:margin" coordsize="62198,10496" o:gfxdata="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TUFSVElOIEdBUkNJQSwgQkVBVFJJWgAAAAWQ&#10;AwACAAAAFAAAELCQBAACAAAAFAAAEMSSkQACAAAAAzgwAACSkgACAAAAAzgwAADqHAAHAAAIDAAA&#10;CKQAAAAAHOoAAAA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1BUlRJ&#10;TiBHQVJDSUEsIEJFQVRSSVo8L3JkZjpsaT48L3JkZjpTZXE+DQoJCQk8L2RjOmNyZWF0b3I+PC9y&#10;ZGY6RGVzY3JpcHRpb24+PC9yZGY6UkRGPjwveDp4bXBtZXRhPg0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8P3hwYWNrZXQgZW5kPSd3Jz8+/9sA&#10;QwAHBQUGBQQHBgUGCAcHCAoRCwoJCQoVDxAMERgVGhkYFRgXGx4nIRsdJR0XGCIuIiUoKSssKxog&#10;LzMvKjInKisq/9sAQwEHCAgKCQoUCwsUKhwYHCoqKioqKioqKioqKioqKioqKioqKioqKioqKioq&#10;KioqKioqKioqKioqKioqKioqKioq/8AAEQgAfAEU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3" o:spid="_x0000_s1027" type="#_x0000_t75" style="position:absolute;left:52292;top:476;width:9906;height:100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RZR/EAAAA2wAAAA8AAABkcnMvZG93bnJldi54bWxEj0FrwkAUhO8F/8PyBC+iG20Rja4hCAWh&#10;p6pQentmn0kw+zbsbpP4791CocdhZr5hdtlgGtGR87VlBYt5AoK4sLrmUsHl/D5bg/ABWWNjmRQ8&#10;yEO2H73sMNW250/qTqEUEcI+RQVVCG0qpS8qMujntiWO3s06gyFKV0rtsI9w08hlkqykwZrjQoUt&#10;HSoq7qcfo+B2ubrr6p4vNqS/1x9fb9M2nKdKTcZDvgURaAj/4b/2UStYvsLvl/gD5P4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BRZR/EAAAA2wAAAA8AAAAAAAAAAAAAAAAA&#10;nwIAAGRycy9kb3ducmV2LnhtbFBLBQYAAAAABAAEAPcAAACQAwAAAAA=&#10;">
                <v:imagedata r:id="rId4" o:title="ES V Cofinanciado por la Unión Europea_PANTONE"/>
                <v:path arrowok="t"/>
              </v:shape>
              <v:shape id="Imagen 9" o:spid="_x0000_s1028" type="#_x0000_t75" style="position:absolute;left:29813;top:1619;width:9328;height:50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2eMLFAAAA2gAAAA8AAABkcnMvZG93bnJldi54bWxEj0FrwkAUhO8F/8PyBG91E1ukRjdBxEIr&#10;vdSWgrdn9pkEs29Ddk1if71bEHocZuYbZpUNphYdta6yrCCeRiCIc6srLhR8f70+voBwHlljbZkU&#10;XMlBlo4eVpho2/MndXtfiABhl6CC0vsmkdLlJRl0U9sQB+9kW4M+yLaQusU+wE0tZ1E0lwYrDgsl&#10;NrQpKT/vL0bBcfGxPWzj3+fBn552cSNn+v36o9RkPKyXIDwN/j98b79pBQv4uxJugEx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9njCxQAAANoAAAAPAAAAAAAAAAAAAAAA&#10;AJ8CAABkcnMvZG93bnJldi54bWxQSwUGAAAAAAQABAD3AAAAkQMAAAAA&#10;">
                <v:imagedata r:id="rId5" o:title=""/>
                <v:path arrowok="t"/>
              </v:shape>
              <v:shape id="0 Imagen" o:spid="_x0000_s1029" type="#_x0000_t75" style="position:absolute;width:21031;height:94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uwSPDAAAA2gAAAA8AAABkcnMvZG93bnJldi54bWxEj8FqwzAQRO+F/oPYQm+1nBTi4lgJIRDS&#10;U8BuofS2tjaWibUylho7fx8VCj0OM/OGKbaz7cWVRt85VrBIUhDEjdMdtwo+Pw4vbyB8QNbYOyYF&#10;N/Kw3Tw+FJhrN3FJ1yq0IkLY56jAhDDkUvrGkEWfuIE4emc3WgxRjq3UI04Rbnu5TNOVtNhxXDA4&#10;0N5Qc6l+rIIqez35uqSDvdTlsTTyOMvvL6Wen+bdGkSgOfyH/9rvWkEGv1fiDZCb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u7BI8MAAADaAAAADwAAAAAAAAAAAAAAAACf&#10;AgAAZHJzL2Rvd25yZXYueG1sUEsFBgAAAAAEAAQA9wAAAI8DAAAAAA==&#10;">
                <v:imagedata r:id="rId6" o:title=""/>
                <v:path arrowok="t"/>
              </v:shape>
              <w10:wrap type="tight"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90941"/>
    <w:multiLevelType w:val="multilevel"/>
    <w:tmpl w:val="DFCEA10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148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2508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3228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3588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4308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4668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5388" w:hanging="1800"/>
      </w:pPr>
      <w:rPr>
        <w:rFonts w:hint="default"/>
        <w:sz w:val="24"/>
      </w:rPr>
    </w:lvl>
  </w:abstractNum>
  <w:abstractNum w:abstractNumId="1" w15:restartNumberingAfterBreak="0">
    <w:nsid w:val="5F836AB6"/>
    <w:multiLevelType w:val="hybridMultilevel"/>
    <w:tmpl w:val="DDBCF85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88B"/>
    <w:rsid w:val="00045BF2"/>
    <w:rsid w:val="00047D79"/>
    <w:rsid w:val="000A6CBE"/>
    <w:rsid w:val="000B4103"/>
    <w:rsid w:val="0013104E"/>
    <w:rsid w:val="001353E8"/>
    <w:rsid w:val="00175D78"/>
    <w:rsid w:val="0019746C"/>
    <w:rsid w:val="001B1128"/>
    <w:rsid w:val="001E0371"/>
    <w:rsid w:val="001F6198"/>
    <w:rsid w:val="00203A07"/>
    <w:rsid w:val="0020548E"/>
    <w:rsid w:val="00235B81"/>
    <w:rsid w:val="00244494"/>
    <w:rsid w:val="00251812"/>
    <w:rsid w:val="002C71E3"/>
    <w:rsid w:val="0033118A"/>
    <w:rsid w:val="00390BFE"/>
    <w:rsid w:val="003947F8"/>
    <w:rsid w:val="003C26F0"/>
    <w:rsid w:val="0043488B"/>
    <w:rsid w:val="00454AAF"/>
    <w:rsid w:val="004D3879"/>
    <w:rsid w:val="004E7DEE"/>
    <w:rsid w:val="005271AF"/>
    <w:rsid w:val="00546BB5"/>
    <w:rsid w:val="00550CFE"/>
    <w:rsid w:val="00681618"/>
    <w:rsid w:val="00681F44"/>
    <w:rsid w:val="006E3224"/>
    <w:rsid w:val="00700648"/>
    <w:rsid w:val="00734793"/>
    <w:rsid w:val="0075021E"/>
    <w:rsid w:val="00752411"/>
    <w:rsid w:val="0078142F"/>
    <w:rsid w:val="007B506C"/>
    <w:rsid w:val="007E6F4D"/>
    <w:rsid w:val="007F76D4"/>
    <w:rsid w:val="00805E6D"/>
    <w:rsid w:val="008A4381"/>
    <w:rsid w:val="008B55BB"/>
    <w:rsid w:val="008E3810"/>
    <w:rsid w:val="0099283E"/>
    <w:rsid w:val="00A01ACF"/>
    <w:rsid w:val="00A441B7"/>
    <w:rsid w:val="00A56445"/>
    <w:rsid w:val="00A94553"/>
    <w:rsid w:val="00AD4999"/>
    <w:rsid w:val="00AE113C"/>
    <w:rsid w:val="00B743CA"/>
    <w:rsid w:val="00C44004"/>
    <w:rsid w:val="00C77B21"/>
    <w:rsid w:val="00CE7CEC"/>
    <w:rsid w:val="00D0196C"/>
    <w:rsid w:val="00D211E8"/>
    <w:rsid w:val="00D951D3"/>
    <w:rsid w:val="00DD3DDD"/>
    <w:rsid w:val="00EC6927"/>
    <w:rsid w:val="00F217D2"/>
    <w:rsid w:val="00F419B1"/>
    <w:rsid w:val="00F475B3"/>
    <w:rsid w:val="00F57B54"/>
    <w:rsid w:val="00F64701"/>
    <w:rsid w:val="00FB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34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488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E7C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mg52s\AppData\Local\Temp\7zO43691A9E\CPSFI%20-%20IMA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7" ma:contentTypeDescription="Crear nuevo documento." ma:contentTypeScope="" ma:versionID="43b969b2240948f64292864e39434780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609917e18f01ec88dda26f4a786e8af5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6b9b444-1e45-4268-b8b7-af71215058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057895b-822d-4ddb-9503-7837d29ef686}" ma:internalName="TaxCatchAll" ma:showField="CatchAllData" ma:web="1c9c8636-0486-4c9b-b75c-7b805ddaaf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9c8636-0486-4c9b-b75c-7b805ddaaf65" xsi:nil="true"/>
    <lcf76f155ced4ddcb4097134ff3c332f xmlns="bab14156-fcf3-44e2-9c4b-c33f1f92d41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073A04-30A3-4CB4-89B4-BF2A07DB4B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http://schemas.microsoft.com/office/2006/documentManagement/types"/>
    <ds:schemaRef ds:uri="1c9c8636-0486-4c9b-b75c-7b805ddaaf65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bab14156-fcf3-44e2-9c4b-c33f1f92d414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CPSFI - IMAS.dotx</Template>
  <TotalTime>0</TotalTime>
  <Pages>3</Pages>
  <Words>720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2023-02-01T10:18:00Z</dcterms:created>
  <dcterms:modified xsi:type="dcterms:W3CDTF">2024-03-05T13:53:00Z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