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48A" w:rsidRDefault="00DE748A" w:rsidP="00756123">
      <w:pPr>
        <w:jc w:val="center"/>
        <w:rPr>
          <w:rFonts w:ascii="Arial" w:hAnsi="Arial" w:cs="Arial"/>
          <w:b/>
        </w:rPr>
      </w:pPr>
    </w:p>
    <w:p w:rsidR="00756123" w:rsidRDefault="00756123" w:rsidP="0075612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MODELO ORIENTATIVO</w:t>
      </w:r>
    </w:p>
    <w:p w:rsidR="00756123" w:rsidRPr="004E696D" w:rsidRDefault="00756123" w:rsidP="00756123">
      <w:pPr>
        <w:jc w:val="center"/>
        <w:rPr>
          <w:rFonts w:ascii="Arial" w:hAnsi="Arial" w:cs="Arial"/>
          <w:b/>
        </w:rPr>
      </w:pPr>
      <w:r w:rsidRPr="004E696D">
        <w:rPr>
          <w:rFonts w:ascii="Arial" w:hAnsi="Arial" w:cs="Arial"/>
          <w:b/>
        </w:rPr>
        <w:t>CUENTA JUSTIFICATIVA S</w:t>
      </w:r>
      <w:r w:rsidR="009B2C40">
        <w:rPr>
          <w:rFonts w:ascii="Arial" w:hAnsi="Arial" w:cs="Arial"/>
          <w:b/>
        </w:rPr>
        <w:t>IMPLIFI</w:t>
      </w:r>
      <w:r w:rsidR="00D75DE8">
        <w:rPr>
          <w:rFonts w:ascii="Arial" w:hAnsi="Arial" w:cs="Arial"/>
          <w:b/>
        </w:rPr>
        <w:t>CADA</w:t>
      </w:r>
      <w:r w:rsidR="00633C5D">
        <w:rPr>
          <w:rFonts w:ascii="Arial" w:hAnsi="Arial" w:cs="Arial"/>
          <w:b/>
        </w:rPr>
        <w:t xml:space="preserve"> (inferior a 60.000 €)</w:t>
      </w:r>
      <w:r w:rsidRPr="004E696D">
        <w:rPr>
          <w:rFonts w:ascii="Arial" w:hAnsi="Arial" w:cs="Arial"/>
          <w:b/>
        </w:rPr>
        <w:t xml:space="preserve"> </w:t>
      </w:r>
    </w:p>
    <w:p w:rsidR="004157F7" w:rsidRPr="00DA066A" w:rsidRDefault="00756123" w:rsidP="00756123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DECRETO Nº </w:t>
      </w:r>
      <w:r w:rsidR="002D1071">
        <w:rPr>
          <w:rFonts w:ascii="Arial" w:hAnsi="Arial" w:cs="Arial"/>
          <w:bCs/>
        </w:rPr>
        <w:t>416/2023</w:t>
      </w:r>
      <w:r w:rsidRPr="00DA066A">
        <w:rPr>
          <w:rFonts w:ascii="Arial" w:hAnsi="Arial" w:cs="Arial"/>
          <w:bCs/>
        </w:rPr>
        <w:t xml:space="preserve">, DE </w:t>
      </w:r>
      <w:r w:rsidR="00245DAA">
        <w:rPr>
          <w:rFonts w:ascii="Arial" w:hAnsi="Arial" w:cs="Arial"/>
          <w:bCs/>
        </w:rPr>
        <w:t>7</w:t>
      </w:r>
      <w:r w:rsidRPr="00DA066A">
        <w:rPr>
          <w:rFonts w:ascii="Arial" w:hAnsi="Arial" w:cs="Arial"/>
          <w:bCs/>
        </w:rPr>
        <w:t xml:space="preserve"> DE </w:t>
      </w:r>
      <w:r w:rsidR="00245DAA">
        <w:rPr>
          <w:rFonts w:ascii="Arial" w:hAnsi="Arial" w:cs="Arial"/>
          <w:bCs/>
        </w:rPr>
        <w:t>DICIEM</w:t>
      </w:r>
      <w:r w:rsidRPr="00DA066A">
        <w:rPr>
          <w:rFonts w:ascii="Arial" w:hAnsi="Arial" w:cs="Arial"/>
          <w:bCs/>
        </w:rPr>
        <w:t>BRE, POR EL QUE SE REGULA LA</w:t>
      </w:r>
      <w:r>
        <w:rPr>
          <w:rFonts w:ascii="Arial" w:hAnsi="Arial" w:cs="Arial"/>
          <w:bCs/>
        </w:rPr>
        <w:t xml:space="preserve"> </w:t>
      </w:r>
      <w:r w:rsidRPr="00DA066A">
        <w:rPr>
          <w:rFonts w:ascii="Arial" w:hAnsi="Arial" w:cs="Arial"/>
          <w:bCs/>
        </w:rPr>
        <w:t xml:space="preserve">CONCESIÓN DIRECTA DE SUBVENCIONES </w:t>
      </w:r>
      <w:r w:rsidR="002D1071">
        <w:rPr>
          <w:rFonts w:ascii="Arial" w:hAnsi="Arial" w:cs="Arial"/>
          <w:bCs/>
        </w:rPr>
        <w:t>DESTINADAS A FINANCIAR ACTUACIONES DE MEJORA DE LA CALIDAD DE LOS CENTROS Y SERVICIOS DEL SISTEMA PARA LA AUTONOMIA Y ATENCIÓN A LA DEPENDENCIA (SAAD)</w:t>
      </w:r>
    </w:p>
    <w:p w:rsidR="00756123" w:rsidRPr="00DA066A" w:rsidRDefault="00756123" w:rsidP="00756123">
      <w:pPr>
        <w:jc w:val="center"/>
        <w:rPr>
          <w:rFonts w:ascii="Arial" w:hAnsi="Arial" w:cs="Arial"/>
        </w:rPr>
      </w:pPr>
      <w:r w:rsidRPr="00DA066A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9CD315" wp14:editId="585AC21E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5372100" cy="3017520"/>
                <wp:effectExtent l="0" t="0" r="19050" b="1143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3017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6123" w:rsidRDefault="00756123" w:rsidP="00756123">
                            <w:pPr>
                              <w:jc w:val="center"/>
                            </w:pPr>
                            <w:r>
                              <w:t>CUENTA JUSTIFICATIVA DE LA SUBVENCIÓN</w:t>
                            </w:r>
                          </w:p>
                          <w:p w:rsidR="00756123" w:rsidRPr="00F364B8" w:rsidRDefault="00756123" w:rsidP="00756123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F364B8">
                              <w:rPr>
                                <w:u w:val="single"/>
                              </w:rPr>
                              <w:t>Datos del beneficiario de la subvención</w:t>
                            </w:r>
                          </w:p>
                          <w:p w:rsidR="00756123" w:rsidRDefault="00916D48" w:rsidP="00756123">
                            <w:r>
                              <w:t>N</w:t>
                            </w:r>
                            <w:r w:rsidR="00756123">
                              <w:t xml:space="preserve">IF: </w:t>
                            </w:r>
                            <w:r w:rsidR="00756123">
                              <w:tab/>
                            </w:r>
                            <w:r w:rsidR="00756123">
                              <w:tab/>
                            </w:r>
                            <w:r w:rsidR="00756123">
                              <w:tab/>
                            </w:r>
                            <w:r w:rsidR="00756123">
                              <w:tab/>
                              <w:t xml:space="preserve">ENTIDAD BENEFICIARIA: </w:t>
                            </w:r>
                          </w:p>
                          <w:p w:rsidR="00756123" w:rsidRDefault="00756123" w:rsidP="00756123">
                            <w:r>
                              <w:t xml:space="preserve">DIRECCIÓN/CENTRO: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FB553B" w:rsidRDefault="00756123" w:rsidP="00756123">
                            <w:r>
                              <w:t xml:space="preserve">IMPORTE CONCEDIDO: </w:t>
                            </w:r>
                            <w:r>
                              <w:tab/>
                            </w:r>
                            <w:r w:rsidR="00FB553B">
                              <w:t>GASTOS CORRIENTES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FB553B" w:rsidRDefault="00FB553B" w:rsidP="00756123">
                            <w:r>
                              <w:t xml:space="preserve">GASTOS INVERSIÓN </w:t>
                            </w:r>
                            <w:r w:rsidRPr="00FB553B"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>
                                  <wp:extent cx="1325880" cy="194310"/>
                                  <wp:effectExtent l="0" t="0" r="7620" b="0"/>
                                  <wp:docPr id="2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25880" cy="1943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157F7">
                              <w:t>GASTOS CORRIENTES</w:t>
                            </w:r>
                            <w:r w:rsidR="004157F7" w:rsidRPr="00FB553B"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0378821D" wp14:editId="412439B9">
                                  <wp:extent cx="1325880" cy="194310"/>
                                  <wp:effectExtent l="0" t="0" r="7620" b="0"/>
                                  <wp:docPr id="8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25880" cy="1943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B553B" w:rsidRDefault="00FB553B" w:rsidP="00756123"/>
                          <w:p w:rsidR="00756123" w:rsidRPr="002E6FDB" w:rsidRDefault="00756123" w:rsidP="00756123">
                            <w:r>
                              <w:t>AÑO DE LA SUBVENCIÓN:</w:t>
                            </w:r>
                            <w:r w:rsidR="00FB553B" w:rsidRPr="00FB553B">
                              <w:t xml:space="preserve"> </w:t>
                            </w:r>
                            <w:r w:rsidR="00FB553B" w:rsidRPr="00FB553B"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>
                                  <wp:extent cx="571500" cy="171450"/>
                                  <wp:effectExtent l="0" t="0" r="0" b="0"/>
                                  <wp:docPr id="4" name="Imagen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150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71.8pt;margin-top:.8pt;width:423pt;height:237.6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">
                <v:textbox>
                  <w:txbxContent>
                    <w:p w:rsidR="00756123" w:rsidRDefault="00756123" w:rsidP="00756123">
                      <w:pPr>
                        <w:jc w:val="center"/>
                      </w:pPr>
                      <w:r>
                        <w:t>CUENTA JUSTIFICATIVA DE LA SUBVENCIÓN</w:t>
                      </w:r>
                    </w:p>
                    <w:p w:rsidR="00756123" w:rsidRPr="00F364B8" w:rsidRDefault="00756123" w:rsidP="00756123">
                      <w:pPr>
                        <w:jc w:val="center"/>
                        <w:rPr>
                          <w:u w:val="single"/>
                        </w:rPr>
                      </w:pPr>
                      <w:r w:rsidRPr="00F364B8">
                        <w:rPr>
                          <w:u w:val="single"/>
                        </w:rPr>
                        <w:t>Datos del beneficiario de la subvención</w:t>
                      </w:r>
                    </w:p>
                    <w:p w:rsidR="00756123" w:rsidRDefault="00916D48" w:rsidP="00756123">
                      <w:r>
                        <w:t>N</w:t>
                      </w:r>
                      <w:r w:rsidR="00756123">
                        <w:t xml:space="preserve">IF: </w:t>
                      </w:r>
                      <w:r w:rsidR="00756123">
                        <w:tab/>
                      </w:r>
                      <w:r w:rsidR="00756123">
                        <w:tab/>
                      </w:r>
                      <w:r w:rsidR="00756123">
                        <w:tab/>
                      </w:r>
                      <w:r w:rsidR="00756123">
                        <w:tab/>
                        <w:t xml:space="preserve">ENTIDAD BENEFICIARIA: </w:t>
                      </w:r>
                    </w:p>
                    <w:p w:rsidR="00756123" w:rsidRDefault="00756123" w:rsidP="00756123">
                      <w:r>
                        <w:t xml:space="preserve">DIRECCIÓN/CENTRO: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:rsidR="00FB553B" w:rsidRDefault="00756123" w:rsidP="00756123">
                      <w:r>
                        <w:t xml:space="preserve">IMPORTE CONCEDIDO: </w:t>
                      </w:r>
                      <w:r>
                        <w:tab/>
                      </w:r>
                      <w:r w:rsidR="00FB553B">
                        <w:t>GASTOS CORRIENTES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:rsidR="00FB553B" w:rsidRDefault="00FB553B" w:rsidP="00756123">
                      <w:r>
                        <w:t xml:space="preserve">GASTOS INVERSIÓN </w:t>
                      </w:r>
                      <w:r w:rsidRPr="00FB553B">
                        <w:rPr>
                          <w:noProof/>
                          <w:lang w:eastAsia="es-ES"/>
                        </w:rPr>
                        <w:drawing>
                          <wp:inline distT="0" distB="0" distL="0" distR="0">
                            <wp:extent cx="1325880" cy="194310"/>
                            <wp:effectExtent l="0" t="0" r="7620" b="0"/>
                            <wp:docPr id="2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25880" cy="1943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157F7">
                        <w:t>GASTOS CORRIENTES</w:t>
                      </w:r>
                      <w:r w:rsidR="004157F7" w:rsidRPr="00FB553B"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0378821D" wp14:editId="412439B9">
                            <wp:extent cx="1325880" cy="194310"/>
                            <wp:effectExtent l="0" t="0" r="7620" b="0"/>
                            <wp:docPr id="8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25880" cy="1943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B553B" w:rsidRDefault="00FB553B" w:rsidP="00756123"/>
                    <w:p w:rsidR="00756123" w:rsidRPr="002E6FDB" w:rsidRDefault="00756123" w:rsidP="00756123">
                      <w:r>
                        <w:t>AÑO DE LA SUBVENCIÓN:</w:t>
                      </w:r>
                      <w:r w:rsidR="00FB553B" w:rsidRPr="00FB553B">
                        <w:t xml:space="preserve"> </w:t>
                      </w:r>
                      <w:r w:rsidR="00FB553B" w:rsidRPr="00FB553B">
                        <w:rPr>
                          <w:noProof/>
                          <w:lang w:eastAsia="es-ES"/>
                        </w:rPr>
                        <w:drawing>
                          <wp:inline distT="0" distB="0" distL="0" distR="0">
                            <wp:extent cx="571500" cy="171450"/>
                            <wp:effectExtent l="0" t="0" r="0" b="0"/>
                            <wp:docPr id="4" name="Imagen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1500" cy="171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56123" w:rsidRPr="00DA066A" w:rsidRDefault="00756123" w:rsidP="00756123">
      <w:pPr>
        <w:jc w:val="center"/>
        <w:rPr>
          <w:rFonts w:ascii="Arial" w:hAnsi="Arial" w:cs="Arial"/>
        </w:rPr>
      </w:pPr>
    </w:p>
    <w:p w:rsidR="00756123" w:rsidRPr="00DA066A" w:rsidRDefault="00756123" w:rsidP="00756123">
      <w:pPr>
        <w:jc w:val="center"/>
        <w:rPr>
          <w:rFonts w:ascii="Arial" w:hAnsi="Arial" w:cs="Arial"/>
        </w:rPr>
      </w:pPr>
      <w:r w:rsidRPr="00DA066A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D5CB8C" wp14:editId="20EE7AC0">
                <wp:simplePos x="0" y="0"/>
                <wp:positionH relativeFrom="column">
                  <wp:posOffset>3354440</wp:posOffset>
                </wp:positionH>
                <wp:positionV relativeFrom="paragraph">
                  <wp:posOffset>76685</wp:posOffset>
                </wp:positionV>
                <wp:extent cx="1950367" cy="132139"/>
                <wp:effectExtent l="0" t="0" r="12065" b="20320"/>
                <wp:wrapNone/>
                <wp:docPr id="5" name="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0367" cy="1321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6123" w:rsidRDefault="00756123" w:rsidP="007561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5 Cuadro de texto" o:spid="_x0000_s1027" type="#_x0000_t202" style="position:absolute;left:0;text-align:left;margin-left:264.15pt;margin-top:6.05pt;width:153.55pt;height:10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" fillcolor="white [3201]" strokeweight=".5pt">
                <v:textbox>
                  <w:txbxContent>
                    <w:p w:rsidR="00756123" w:rsidRDefault="00756123" w:rsidP="00756123"/>
                  </w:txbxContent>
                </v:textbox>
              </v:shape>
            </w:pict>
          </mc:Fallback>
        </mc:AlternateContent>
      </w:r>
      <w:r w:rsidRPr="00DA066A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E7D6C3" wp14:editId="1426EDD4">
                <wp:simplePos x="0" y="0"/>
                <wp:positionH relativeFrom="column">
                  <wp:posOffset>447389</wp:posOffset>
                </wp:positionH>
                <wp:positionV relativeFrom="paragraph">
                  <wp:posOffset>87256</wp:posOffset>
                </wp:positionV>
                <wp:extent cx="1115251" cy="137424"/>
                <wp:effectExtent l="0" t="0" r="27940" b="1524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5251" cy="1374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6123" w:rsidRDefault="00756123" w:rsidP="007561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3 Cuadro de texto" o:spid="_x0000_s1028" type="#_x0000_t202" style="position:absolute;left:0;text-align:left;margin-left:35.25pt;margin-top:6.85pt;width:87.8pt;height:10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" fillcolor="white [3201]" strokeweight=".5pt">
                <v:textbox>
                  <w:txbxContent>
                    <w:p w:rsidR="00756123" w:rsidRDefault="00756123" w:rsidP="00756123"/>
                  </w:txbxContent>
                </v:textbox>
              </v:shape>
            </w:pict>
          </mc:Fallback>
        </mc:AlternateContent>
      </w:r>
    </w:p>
    <w:p w:rsidR="00756123" w:rsidRPr="00DA066A" w:rsidRDefault="00756123" w:rsidP="00756123">
      <w:pPr>
        <w:rPr>
          <w:rFonts w:ascii="Arial" w:hAnsi="Arial" w:cs="Arial"/>
        </w:rPr>
      </w:pPr>
      <w:r w:rsidRPr="00DA066A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7EA293" wp14:editId="792FC2F5">
                <wp:simplePos x="0" y="0"/>
                <wp:positionH relativeFrom="column">
                  <wp:posOffset>1403757</wp:posOffset>
                </wp:positionH>
                <wp:positionV relativeFrom="paragraph">
                  <wp:posOffset>58050</wp:posOffset>
                </wp:positionV>
                <wp:extent cx="3863415" cy="173990"/>
                <wp:effectExtent l="0" t="0" r="22860" b="16510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3415" cy="173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6123" w:rsidRDefault="00756123" w:rsidP="007561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6 Cuadro de texto" o:spid="_x0000_s1029" type="#_x0000_t202" style="position:absolute;margin-left:110.55pt;margin-top:4.55pt;width:304.2pt;height:13.7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" fillcolor="white [3201]" strokeweight=".5pt">
                <v:textbox>
                  <w:txbxContent>
                    <w:p w:rsidR="00756123" w:rsidRDefault="00756123" w:rsidP="00756123"/>
                  </w:txbxContent>
                </v:textbox>
              </v:shape>
            </w:pict>
          </mc:Fallback>
        </mc:AlternateContent>
      </w:r>
    </w:p>
    <w:p w:rsidR="00756123" w:rsidRPr="00DA066A" w:rsidRDefault="002D1071" w:rsidP="00756123">
      <w:pPr>
        <w:rPr>
          <w:rFonts w:ascii="Arial" w:hAnsi="Arial" w:cs="Arial"/>
        </w:rPr>
      </w:pPr>
      <w:r w:rsidRPr="00DA066A">
        <w:rPr>
          <w:rFonts w:ascii="Arial" w:hAnsi="Arial" w:cs="Arial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357892" wp14:editId="345F2F37">
                <wp:simplePos x="0" y="0"/>
                <wp:positionH relativeFrom="column">
                  <wp:posOffset>1468755</wp:posOffset>
                </wp:positionH>
                <wp:positionV relativeFrom="paragraph">
                  <wp:posOffset>112395</wp:posOffset>
                </wp:positionV>
                <wp:extent cx="1314450" cy="182880"/>
                <wp:effectExtent l="0" t="0" r="19050" b="26670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182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6123" w:rsidRDefault="00756123" w:rsidP="0075612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 Cuadro de texto" o:spid="_x0000_s1030" type="#_x0000_t202" style="position:absolute;margin-left:115.65pt;margin-top:8.85pt;width:103.5pt;height:1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" fillcolor="white [3201]" strokeweight=".5pt">
                <v:textbox>
                  <w:txbxContent>
                    <w:p w:rsidR="00756123" w:rsidRDefault="00756123" w:rsidP="00756123"/>
                  </w:txbxContent>
                </v:textbox>
              </v:shape>
            </w:pict>
          </mc:Fallback>
        </mc:AlternateContent>
      </w:r>
    </w:p>
    <w:p w:rsidR="00756123" w:rsidRPr="00DA066A" w:rsidRDefault="00756123" w:rsidP="00756123">
      <w:pPr>
        <w:rPr>
          <w:rFonts w:ascii="Arial" w:hAnsi="Arial" w:cs="Arial"/>
        </w:rPr>
      </w:pPr>
    </w:p>
    <w:p w:rsidR="00756123" w:rsidRDefault="00756123" w:rsidP="00756123">
      <w:pPr>
        <w:rPr>
          <w:rFonts w:ascii="Arial" w:hAnsi="Arial" w:cs="Arial"/>
        </w:rPr>
      </w:pPr>
    </w:p>
    <w:p w:rsidR="00756123" w:rsidRDefault="00756123" w:rsidP="00756123">
      <w:pPr>
        <w:jc w:val="center"/>
        <w:rPr>
          <w:rFonts w:ascii="Arial" w:hAnsi="Arial" w:cs="Arial"/>
        </w:rPr>
      </w:pPr>
    </w:p>
    <w:p w:rsidR="00756123" w:rsidRDefault="00756123" w:rsidP="0075612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ÍNDICE</w:t>
      </w:r>
    </w:p>
    <w:p w:rsidR="00756123" w:rsidRDefault="00756123" w:rsidP="00756123">
      <w:pPr>
        <w:jc w:val="center"/>
        <w:rPr>
          <w:rFonts w:ascii="Arial" w:hAnsi="Arial" w:cs="Arial"/>
        </w:rPr>
      </w:pPr>
    </w:p>
    <w:p w:rsidR="004157F7" w:rsidRDefault="004157F7" w:rsidP="004157F7">
      <w:pPr>
        <w:pStyle w:val="Prrafodelista"/>
        <w:jc w:val="both"/>
        <w:rPr>
          <w:rFonts w:ascii="Arial" w:hAnsi="Arial" w:cs="Arial"/>
        </w:rPr>
      </w:pPr>
    </w:p>
    <w:p w:rsidR="004157F7" w:rsidRPr="003A2132" w:rsidRDefault="003A2132" w:rsidP="003A2132">
      <w:pPr>
        <w:pStyle w:val="Prrafodelista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Aquellas Entidades a las que se les haya aprobado la ampliación del plazo de ejecución, deberán justificar la totalidad de lo concedido en el nuevo plazo de justificación indicado en su Resolución.</w:t>
      </w:r>
    </w:p>
    <w:p w:rsidR="004157F7" w:rsidRDefault="004157F7" w:rsidP="004157F7">
      <w:pPr>
        <w:pStyle w:val="Prrafodelista"/>
        <w:jc w:val="both"/>
        <w:rPr>
          <w:rFonts w:ascii="Arial" w:hAnsi="Arial" w:cs="Arial"/>
        </w:rPr>
      </w:pPr>
    </w:p>
    <w:p w:rsidR="003A2132" w:rsidRDefault="003A2132" w:rsidP="004157F7">
      <w:pPr>
        <w:pStyle w:val="Prrafodelista"/>
        <w:jc w:val="both"/>
        <w:rPr>
          <w:rFonts w:ascii="Arial" w:hAnsi="Arial" w:cs="Arial"/>
        </w:rPr>
      </w:pPr>
    </w:p>
    <w:p w:rsidR="00756123" w:rsidRDefault="00756123" w:rsidP="00756123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 w:rsidRPr="005E48CE">
        <w:rPr>
          <w:rFonts w:ascii="Arial" w:hAnsi="Arial" w:cs="Arial"/>
        </w:rPr>
        <w:t>MEMORIA TÉCNICA DE LA ACTUACIÓN</w:t>
      </w:r>
      <w:r w:rsidR="00633C5D">
        <w:rPr>
          <w:rFonts w:ascii="Arial" w:hAnsi="Arial" w:cs="Arial"/>
        </w:rPr>
        <w:t>.</w:t>
      </w:r>
    </w:p>
    <w:p w:rsidR="00756123" w:rsidRDefault="00756123" w:rsidP="00756123">
      <w:pPr>
        <w:pStyle w:val="Prrafodelista"/>
        <w:jc w:val="both"/>
        <w:rPr>
          <w:rFonts w:ascii="Arial" w:hAnsi="Arial" w:cs="Arial"/>
        </w:rPr>
      </w:pPr>
    </w:p>
    <w:p w:rsidR="00756123" w:rsidRDefault="00D75DE8" w:rsidP="00756123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RELACIÓN CLASIFICADA DE GASTOS</w:t>
      </w:r>
      <w:r w:rsidR="00633C5D">
        <w:rPr>
          <w:rFonts w:ascii="Arial" w:hAnsi="Arial" w:cs="Arial"/>
        </w:rPr>
        <w:t>.</w:t>
      </w:r>
      <w:r w:rsidR="00274320">
        <w:rPr>
          <w:rFonts w:ascii="Arial" w:hAnsi="Arial" w:cs="Arial"/>
        </w:rPr>
        <w:t xml:space="preserve"> </w:t>
      </w:r>
    </w:p>
    <w:p w:rsidR="00756123" w:rsidRDefault="00756123" w:rsidP="00756123">
      <w:pPr>
        <w:pStyle w:val="Prrafodelista"/>
        <w:rPr>
          <w:rFonts w:ascii="Arial" w:hAnsi="Arial" w:cs="Arial"/>
        </w:rPr>
      </w:pPr>
    </w:p>
    <w:p w:rsidR="00756123" w:rsidRDefault="00D75DE8" w:rsidP="00756123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DETALLE DE OTROS INGRESOS O SUBVENCIONES.</w:t>
      </w:r>
    </w:p>
    <w:p w:rsidR="00633C5D" w:rsidRPr="00633C5D" w:rsidRDefault="00633C5D" w:rsidP="00633C5D">
      <w:pPr>
        <w:pStyle w:val="Prrafodelista"/>
        <w:rPr>
          <w:rFonts w:ascii="Arial" w:hAnsi="Arial" w:cs="Arial"/>
        </w:rPr>
      </w:pPr>
    </w:p>
    <w:p w:rsidR="00633C5D" w:rsidRDefault="00633C5D" w:rsidP="00756123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DECLARACIÓN RESPONSABLE.</w:t>
      </w:r>
    </w:p>
    <w:p w:rsidR="00633C5D" w:rsidRPr="00633C5D" w:rsidRDefault="00633C5D" w:rsidP="00633C5D">
      <w:pPr>
        <w:pStyle w:val="Prrafodelista"/>
        <w:rPr>
          <w:rFonts w:ascii="Arial" w:hAnsi="Arial" w:cs="Arial"/>
        </w:rPr>
      </w:pPr>
    </w:p>
    <w:p w:rsidR="00633C5D" w:rsidRDefault="00854457" w:rsidP="00756123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TODAS LAS </w:t>
      </w:r>
      <w:r w:rsidR="00633C5D">
        <w:rPr>
          <w:rFonts w:ascii="Arial" w:hAnsi="Arial" w:cs="Arial"/>
        </w:rPr>
        <w:t>FACTURAS</w:t>
      </w:r>
      <w:r w:rsidR="00794DEE">
        <w:rPr>
          <w:rFonts w:ascii="Arial" w:hAnsi="Arial" w:cs="Arial"/>
        </w:rPr>
        <w:t xml:space="preserve"> Y LOS JUSTIFICANTES DE PAGO</w:t>
      </w:r>
      <w:r w:rsidR="00633C5D">
        <w:rPr>
          <w:rFonts w:ascii="Arial" w:hAnsi="Arial" w:cs="Arial"/>
        </w:rPr>
        <w:t>.</w:t>
      </w:r>
    </w:p>
    <w:p w:rsidR="00854457" w:rsidRPr="00854457" w:rsidRDefault="00854457" w:rsidP="00854457">
      <w:pPr>
        <w:pStyle w:val="Prrafodelista"/>
        <w:rPr>
          <w:rFonts w:ascii="Arial" w:hAnsi="Arial" w:cs="Arial"/>
        </w:rPr>
      </w:pPr>
    </w:p>
    <w:p w:rsidR="00854457" w:rsidRDefault="00854457" w:rsidP="00756123">
      <w:pPr>
        <w:pStyle w:val="Prrafodelista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EN SU CASO, CARTA DE PAGO DE REINTEGRO.</w:t>
      </w:r>
    </w:p>
    <w:p w:rsidR="004F51BA" w:rsidRPr="004F51BA" w:rsidRDefault="004F51BA" w:rsidP="004F51BA">
      <w:pPr>
        <w:pStyle w:val="Prrafodelista"/>
        <w:rPr>
          <w:rFonts w:ascii="Arial" w:hAnsi="Arial" w:cs="Arial"/>
        </w:rPr>
      </w:pPr>
    </w:p>
    <w:p w:rsidR="00756123" w:rsidRPr="004F47B4" w:rsidRDefault="00756123" w:rsidP="004F47B4">
      <w:pPr>
        <w:rPr>
          <w:rFonts w:ascii="Arial" w:hAnsi="Arial" w:cs="Arial"/>
        </w:rPr>
      </w:pPr>
    </w:p>
    <w:p w:rsidR="00756123" w:rsidRPr="004157F7" w:rsidRDefault="00756123" w:rsidP="004157F7">
      <w:pPr>
        <w:pStyle w:val="Prrafodelista"/>
        <w:numPr>
          <w:ilvl w:val="0"/>
          <w:numId w:val="1"/>
        </w:numPr>
        <w:rPr>
          <w:rFonts w:ascii="Arial" w:hAnsi="Arial" w:cs="Arial"/>
        </w:rPr>
      </w:pPr>
      <w:r w:rsidRPr="00DA066A">
        <w:rPr>
          <w:rFonts w:ascii="Arial" w:hAnsi="Arial" w:cs="Arial"/>
          <w:b/>
          <w:i/>
        </w:rPr>
        <w:t>MEMORIA TÉCNICA DE LA ACTUACIÓN</w:t>
      </w:r>
    </w:p>
    <w:p w:rsidR="00756123" w:rsidRDefault="00756123" w:rsidP="00756123">
      <w:pPr>
        <w:pStyle w:val="Prrafodelista"/>
        <w:ind w:left="1080"/>
        <w:jc w:val="both"/>
        <w:rPr>
          <w:rFonts w:ascii="Arial" w:hAnsi="Arial" w:cs="Arial"/>
        </w:rPr>
      </w:pPr>
    </w:p>
    <w:p w:rsidR="00756123" w:rsidRPr="00AB7F99" w:rsidRDefault="00756123" w:rsidP="00756123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</w:rPr>
      </w:pPr>
      <w:r w:rsidRPr="00AB7F99">
        <w:rPr>
          <w:rFonts w:ascii="Arial" w:hAnsi="Arial" w:cs="Arial"/>
          <w:b/>
        </w:rPr>
        <w:t>Descripción de la</w:t>
      </w:r>
      <w:r>
        <w:rPr>
          <w:rFonts w:ascii="Arial" w:hAnsi="Arial" w:cs="Arial"/>
          <w:b/>
        </w:rPr>
        <w:t>s</w:t>
      </w:r>
      <w:r w:rsidRPr="00AB7F9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actuaciones</w:t>
      </w:r>
      <w:r w:rsidRPr="00AB7F99">
        <w:rPr>
          <w:rFonts w:ascii="Arial" w:hAnsi="Arial" w:cs="Arial"/>
          <w:b/>
        </w:rPr>
        <w:t xml:space="preserve"> realizada</w:t>
      </w:r>
      <w:r>
        <w:rPr>
          <w:rFonts w:ascii="Arial" w:hAnsi="Arial" w:cs="Arial"/>
          <w:b/>
        </w:rPr>
        <w:t>s</w:t>
      </w:r>
      <w:r w:rsidRPr="00AB7F99">
        <w:rPr>
          <w:rFonts w:ascii="Arial" w:hAnsi="Arial" w:cs="Arial"/>
          <w:b/>
        </w:rPr>
        <w:t xml:space="preserve"> y de los resultados obtenidos</w:t>
      </w:r>
      <w:r w:rsidR="00854457">
        <w:rPr>
          <w:rFonts w:ascii="Arial" w:hAnsi="Arial" w:cs="Arial"/>
          <w:b/>
        </w:rPr>
        <w:t>.</w:t>
      </w:r>
    </w:p>
    <w:p w:rsidR="00756123" w:rsidRDefault="00756123" w:rsidP="00756123">
      <w:pPr>
        <w:ind w:left="708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DA066A">
        <w:rPr>
          <w:rFonts w:ascii="Arial" w:hAnsi="Arial" w:cs="Arial"/>
        </w:rPr>
        <w:t xml:space="preserve">etallar </w:t>
      </w:r>
      <w:r w:rsidR="004157F7">
        <w:rPr>
          <w:rFonts w:ascii="Arial" w:hAnsi="Arial" w:cs="Arial"/>
        </w:rPr>
        <w:t xml:space="preserve">justificadamente </w:t>
      </w:r>
      <w:r>
        <w:rPr>
          <w:rFonts w:ascii="Arial" w:hAnsi="Arial" w:cs="Arial"/>
        </w:rPr>
        <w:t xml:space="preserve">en este apartado </w:t>
      </w:r>
      <w:r w:rsidR="004157F7">
        <w:rPr>
          <w:rFonts w:ascii="Arial" w:hAnsi="Arial" w:cs="Arial"/>
        </w:rPr>
        <w:t>las ac</w:t>
      </w:r>
      <w:r w:rsidR="00E25DA9">
        <w:rPr>
          <w:rFonts w:ascii="Arial" w:hAnsi="Arial" w:cs="Arial"/>
        </w:rPr>
        <w:t>tuaciones</w:t>
      </w:r>
      <w:r w:rsidR="004157F7">
        <w:rPr>
          <w:rFonts w:ascii="Arial" w:hAnsi="Arial" w:cs="Arial"/>
        </w:rPr>
        <w:t xml:space="preserve"> que las entidades han realizado con el objeto de mejorar la calidad de los servicios existentes e impulsar la transición al nuevo modelo de cuidados y apoyos centrado en la persona, objeto de esta subvención </w:t>
      </w:r>
      <w:r>
        <w:rPr>
          <w:rFonts w:ascii="Arial" w:hAnsi="Arial" w:cs="Arial"/>
        </w:rPr>
        <w:t xml:space="preserve">y cómo esos gastos han contribuido a dar respuesta </w:t>
      </w:r>
      <w:r w:rsidR="004157F7">
        <w:rPr>
          <w:rFonts w:ascii="Arial" w:hAnsi="Arial" w:cs="Arial"/>
        </w:rPr>
        <w:t>a este objetivo.</w:t>
      </w:r>
    </w:p>
    <w:p w:rsidR="00756123" w:rsidRPr="00B81BFE" w:rsidRDefault="00633C5D" w:rsidP="00756123">
      <w:pPr>
        <w:pStyle w:val="Prrafodelista"/>
        <w:numPr>
          <w:ilvl w:val="0"/>
          <w:numId w:val="1"/>
        </w:numPr>
        <w:tabs>
          <w:tab w:val="left" w:pos="524"/>
        </w:tabs>
        <w:rPr>
          <w:rFonts w:ascii="Arial" w:hAnsi="Arial" w:cs="Arial"/>
        </w:rPr>
      </w:pPr>
      <w:r>
        <w:rPr>
          <w:rFonts w:ascii="Arial" w:hAnsi="Arial" w:cs="Arial"/>
          <w:b/>
          <w:i/>
        </w:rPr>
        <w:t>RELACIÓN CLASIFICADA DE GASTOS</w:t>
      </w:r>
    </w:p>
    <w:p w:rsidR="00B81BFE" w:rsidRPr="00DD14AA" w:rsidRDefault="00B81BFE" w:rsidP="00B81BFE">
      <w:pPr>
        <w:pStyle w:val="Prrafodelista"/>
        <w:tabs>
          <w:tab w:val="left" w:pos="524"/>
        </w:tabs>
        <w:rPr>
          <w:rFonts w:ascii="Arial" w:hAnsi="Arial" w:cs="Arial"/>
        </w:rPr>
      </w:pPr>
    </w:p>
    <w:p w:rsidR="00756123" w:rsidRPr="00B81BFE" w:rsidRDefault="00756123" w:rsidP="00B81BFE">
      <w:pPr>
        <w:pStyle w:val="Prrafodelista"/>
        <w:numPr>
          <w:ilvl w:val="0"/>
          <w:numId w:val="3"/>
        </w:numPr>
        <w:tabs>
          <w:tab w:val="left" w:pos="524"/>
        </w:tabs>
        <w:jc w:val="both"/>
        <w:rPr>
          <w:rFonts w:ascii="Arial" w:hAnsi="Arial" w:cs="Arial"/>
        </w:rPr>
      </w:pPr>
      <w:r w:rsidRPr="00B81BFE">
        <w:rPr>
          <w:rFonts w:ascii="Arial" w:hAnsi="Arial" w:cs="Arial"/>
        </w:rPr>
        <w:t xml:space="preserve">Relación clasificada de los gastos objeto de la actividad, con separación de los gastos corrientes de los de </w:t>
      </w:r>
      <w:r w:rsidR="004157F7" w:rsidRPr="00B81BFE">
        <w:rPr>
          <w:rFonts w:ascii="Arial" w:hAnsi="Arial" w:cs="Arial"/>
        </w:rPr>
        <w:t>inversión</w:t>
      </w:r>
      <w:r w:rsidRPr="00B81BFE">
        <w:rPr>
          <w:rFonts w:ascii="Arial" w:hAnsi="Arial" w:cs="Arial"/>
        </w:rPr>
        <w:t>, identificación del acreedor y del documento, concepto, su importe, fecha de emisión y fecha de pago.</w:t>
      </w:r>
    </w:p>
    <w:p w:rsidR="00756123" w:rsidRPr="00524E3F" w:rsidRDefault="00756123" w:rsidP="00281800">
      <w:pPr>
        <w:spacing w:after="0"/>
        <w:ind w:firstLine="360"/>
        <w:jc w:val="both"/>
        <w:rPr>
          <w:rFonts w:ascii="Arial" w:hAnsi="Arial" w:cs="Arial"/>
        </w:rPr>
      </w:pPr>
      <w:r w:rsidRPr="00524E3F">
        <w:rPr>
          <w:rFonts w:ascii="Arial" w:hAnsi="Arial" w:cs="Arial"/>
        </w:rPr>
        <w:t>Puede utilizarse</w:t>
      </w:r>
      <w:r>
        <w:rPr>
          <w:rFonts w:ascii="Arial" w:hAnsi="Arial" w:cs="Arial"/>
        </w:rPr>
        <w:t>,</w:t>
      </w:r>
      <w:r w:rsidRPr="00524E3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 estos efectos, </w:t>
      </w:r>
      <w:r w:rsidRPr="00524E3F">
        <w:rPr>
          <w:rFonts w:ascii="Arial" w:hAnsi="Arial" w:cs="Arial"/>
        </w:rPr>
        <w:t xml:space="preserve">el modelo incluido </w:t>
      </w:r>
      <w:r>
        <w:rPr>
          <w:rFonts w:ascii="Arial" w:hAnsi="Arial" w:cs="Arial"/>
        </w:rPr>
        <w:t>en el Anexo 1</w:t>
      </w:r>
      <w:r w:rsidRPr="00524E3F">
        <w:rPr>
          <w:rFonts w:ascii="Arial" w:hAnsi="Arial" w:cs="Arial"/>
        </w:rPr>
        <w:t>.</w:t>
      </w:r>
    </w:p>
    <w:p w:rsidR="00756123" w:rsidRDefault="00756123" w:rsidP="00756123">
      <w:pPr>
        <w:pStyle w:val="Prrafodelista"/>
        <w:tabs>
          <w:tab w:val="left" w:pos="524"/>
        </w:tabs>
        <w:ind w:left="1080"/>
        <w:jc w:val="both"/>
        <w:rPr>
          <w:rFonts w:ascii="Arial" w:hAnsi="Arial" w:cs="Arial"/>
          <w:b/>
        </w:rPr>
      </w:pPr>
    </w:p>
    <w:p w:rsidR="00756123" w:rsidRDefault="00756123" w:rsidP="00756123">
      <w:pPr>
        <w:pStyle w:val="Prrafodelista"/>
        <w:tabs>
          <w:tab w:val="left" w:pos="524"/>
        </w:tabs>
        <w:ind w:left="1080"/>
        <w:jc w:val="both"/>
        <w:rPr>
          <w:rFonts w:ascii="Arial" w:hAnsi="Arial" w:cs="Arial"/>
        </w:rPr>
      </w:pPr>
    </w:p>
    <w:p w:rsidR="00633C5D" w:rsidRPr="00633C5D" w:rsidRDefault="00633C5D" w:rsidP="00633C5D">
      <w:pPr>
        <w:pStyle w:val="Prrafodelista"/>
        <w:numPr>
          <w:ilvl w:val="0"/>
          <w:numId w:val="1"/>
        </w:numPr>
        <w:tabs>
          <w:tab w:val="left" w:pos="524"/>
        </w:tabs>
        <w:spacing w:after="0"/>
        <w:jc w:val="both"/>
        <w:rPr>
          <w:rFonts w:ascii="Arial" w:hAnsi="Arial" w:cs="Arial"/>
          <w:b/>
        </w:rPr>
      </w:pPr>
      <w:r w:rsidRPr="00633C5D">
        <w:rPr>
          <w:rFonts w:ascii="Arial" w:hAnsi="Arial" w:cs="Arial"/>
          <w:b/>
        </w:rPr>
        <w:t>DETALLE DE OTROS INGRESOS O SUBVENCIONES QUE HAYAN FINANCIADO LA ACTIVIDAD</w:t>
      </w:r>
    </w:p>
    <w:p w:rsidR="00281800" w:rsidRPr="00281800" w:rsidRDefault="00281800" w:rsidP="00281800">
      <w:pPr>
        <w:tabs>
          <w:tab w:val="left" w:pos="524"/>
        </w:tabs>
        <w:spacing w:after="0"/>
        <w:ind w:left="357"/>
        <w:jc w:val="both"/>
        <w:rPr>
          <w:rFonts w:ascii="Arial" w:hAnsi="Arial" w:cs="Arial"/>
        </w:rPr>
      </w:pPr>
    </w:p>
    <w:p w:rsidR="00756123" w:rsidRPr="00773E95" w:rsidRDefault="00756123" w:rsidP="00281800">
      <w:pPr>
        <w:tabs>
          <w:tab w:val="left" w:pos="524"/>
        </w:tabs>
        <w:spacing w:after="0"/>
        <w:ind w:left="35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relación de otros ingresos o subvenciones recibidos para la misma actividad se puede incluir en </w:t>
      </w:r>
      <w:r w:rsidR="00B81BFE">
        <w:rPr>
          <w:rFonts w:ascii="Arial" w:hAnsi="Arial" w:cs="Arial"/>
        </w:rPr>
        <w:t>el modelo recogido en el Anexo 2</w:t>
      </w:r>
      <w:r>
        <w:rPr>
          <w:rFonts w:ascii="Arial" w:hAnsi="Arial" w:cs="Arial"/>
        </w:rPr>
        <w:t>.</w:t>
      </w:r>
    </w:p>
    <w:p w:rsidR="00756123" w:rsidRPr="00C225D5" w:rsidRDefault="00756123" w:rsidP="00756123">
      <w:pPr>
        <w:pStyle w:val="Prrafodelista"/>
        <w:tabs>
          <w:tab w:val="left" w:pos="524"/>
        </w:tabs>
        <w:ind w:left="1080"/>
        <w:jc w:val="both"/>
        <w:rPr>
          <w:rFonts w:ascii="Arial" w:hAnsi="Arial" w:cs="Arial"/>
        </w:rPr>
      </w:pPr>
    </w:p>
    <w:p w:rsidR="00756123" w:rsidRPr="00633C5D" w:rsidRDefault="00633C5D" w:rsidP="00633C5D">
      <w:pPr>
        <w:pStyle w:val="Prrafodelista"/>
        <w:numPr>
          <w:ilvl w:val="0"/>
          <w:numId w:val="1"/>
        </w:numPr>
        <w:tabs>
          <w:tab w:val="left" w:pos="524"/>
        </w:tabs>
        <w:spacing w:after="0"/>
        <w:jc w:val="both"/>
        <w:rPr>
          <w:rFonts w:ascii="Arial" w:hAnsi="Arial" w:cs="Arial"/>
        </w:rPr>
      </w:pPr>
      <w:r w:rsidRPr="00633C5D">
        <w:rPr>
          <w:rFonts w:ascii="Arial" w:hAnsi="Arial" w:cs="Arial"/>
          <w:b/>
        </w:rPr>
        <w:t>DECLARACIÓN RESPONSABLE DEL/DE LA REPRESENTANTE LEGAL DE LA ENTIDAD ASUMIENDO EL COMPROMISO DE CUSTODIAR Y APORTAR LA DOCUMENTACIÓN JUSTIFICATIVA ORIGINAL CUANDO SEA REQUERIDA POR EL ÓRGANO CONCEDENTE</w:t>
      </w:r>
      <w:r w:rsidR="00756123" w:rsidRPr="00633C5D">
        <w:rPr>
          <w:rFonts w:ascii="Arial" w:hAnsi="Arial" w:cs="Arial"/>
          <w:b/>
        </w:rPr>
        <w:t>.</w:t>
      </w:r>
    </w:p>
    <w:p w:rsidR="00606DCE" w:rsidRPr="00606DCE" w:rsidRDefault="00606DCE" w:rsidP="00606DCE">
      <w:pPr>
        <w:tabs>
          <w:tab w:val="left" w:pos="524"/>
        </w:tabs>
        <w:spacing w:after="0"/>
        <w:ind w:left="357"/>
        <w:jc w:val="both"/>
        <w:rPr>
          <w:rFonts w:ascii="Arial" w:hAnsi="Arial" w:cs="Arial"/>
        </w:rPr>
      </w:pPr>
    </w:p>
    <w:p w:rsidR="00756123" w:rsidRDefault="00756123" w:rsidP="00606DCE">
      <w:pPr>
        <w:spacing w:after="0"/>
        <w:ind w:left="357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Para la declaración responsable puede utilizarse el mod</w:t>
      </w:r>
      <w:r w:rsidR="00B81BFE">
        <w:rPr>
          <w:rFonts w:ascii="Arial" w:eastAsia="Calibri" w:hAnsi="Arial" w:cs="Arial"/>
        </w:rPr>
        <w:t>elo que se incluye en el Anexo 3</w:t>
      </w:r>
      <w:r>
        <w:rPr>
          <w:rFonts w:ascii="Arial" w:eastAsia="Calibri" w:hAnsi="Arial" w:cs="Arial"/>
        </w:rPr>
        <w:t>.</w:t>
      </w:r>
    </w:p>
    <w:p w:rsidR="00606DCE" w:rsidRDefault="00606DCE" w:rsidP="00606DCE">
      <w:pPr>
        <w:spacing w:after="0"/>
        <w:ind w:left="357"/>
        <w:jc w:val="both"/>
        <w:rPr>
          <w:rFonts w:ascii="Arial" w:eastAsia="Calibri" w:hAnsi="Arial" w:cs="Arial"/>
        </w:rPr>
      </w:pPr>
    </w:p>
    <w:p w:rsidR="00854457" w:rsidRPr="00854457" w:rsidRDefault="00854457" w:rsidP="00854457">
      <w:pPr>
        <w:pStyle w:val="Prrafodelista"/>
        <w:numPr>
          <w:ilvl w:val="0"/>
          <w:numId w:val="1"/>
        </w:numPr>
        <w:spacing w:after="0"/>
        <w:jc w:val="both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TODAS LAS </w:t>
      </w:r>
      <w:r w:rsidRPr="00854457">
        <w:rPr>
          <w:rFonts w:ascii="Arial" w:eastAsia="Calibri" w:hAnsi="Arial" w:cs="Arial"/>
          <w:b/>
        </w:rPr>
        <w:t>FACTURAS</w:t>
      </w:r>
      <w:r w:rsidR="00794DEE">
        <w:rPr>
          <w:rFonts w:ascii="Arial" w:eastAsia="Calibri" w:hAnsi="Arial" w:cs="Arial"/>
          <w:b/>
        </w:rPr>
        <w:t xml:space="preserve"> Y LOS JUSTIFICANTES DE PAGO</w:t>
      </w:r>
      <w:r w:rsidRPr="00854457">
        <w:rPr>
          <w:rFonts w:ascii="Arial" w:eastAsia="Calibri" w:hAnsi="Arial" w:cs="Arial"/>
          <w:b/>
        </w:rPr>
        <w:t>.</w:t>
      </w:r>
    </w:p>
    <w:p w:rsidR="00854457" w:rsidRPr="00854457" w:rsidRDefault="00854457" w:rsidP="00854457">
      <w:pPr>
        <w:spacing w:after="0"/>
        <w:jc w:val="both"/>
        <w:rPr>
          <w:rFonts w:ascii="Arial" w:eastAsia="Calibri" w:hAnsi="Arial" w:cs="Arial"/>
        </w:rPr>
      </w:pPr>
    </w:p>
    <w:p w:rsidR="00756123" w:rsidRDefault="00633C5D" w:rsidP="00633C5D">
      <w:pPr>
        <w:pStyle w:val="Prrafodelista"/>
        <w:numPr>
          <w:ilvl w:val="0"/>
          <w:numId w:val="1"/>
        </w:numPr>
        <w:tabs>
          <w:tab w:val="left" w:pos="524"/>
        </w:tabs>
        <w:spacing w:after="0"/>
        <w:jc w:val="both"/>
        <w:rPr>
          <w:rFonts w:ascii="Arial" w:hAnsi="Arial" w:cs="Arial"/>
          <w:b/>
        </w:rPr>
      </w:pPr>
      <w:r w:rsidRPr="00633C5D">
        <w:rPr>
          <w:rFonts w:ascii="Arial" w:hAnsi="Arial" w:cs="Arial"/>
          <w:b/>
        </w:rPr>
        <w:t>EN SU CASO, CARTA DE PAGO DE REINTEGRO EN EL SUPUESTO DE REMANENTES NO APLICADOS, ASÍ COMO DE LOS INTERESES DERIVADOS DE LOS MISMOS</w:t>
      </w:r>
      <w:r w:rsidR="00606DCE" w:rsidRPr="00633C5D">
        <w:rPr>
          <w:rFonts w:ascii="Arial" w:hAnsi="Arial" w:cs="Arial"/>
          <w:b/>
        </w:rPr>
        <w:t>.</w:t>
      </w:r>
    </w:p>
    <w:p w:rsidR="00B81BFE" w:rsidRPr="00B81BFE" w:rsidRDefault="00B81BFE" w:rsidP="00B81BFE">
      <w:pPr>
        <w:pStyle w:val="Prrafodelista"/>
        <w:rPr>
          <w:rFonts w:ascii="Arial" w:hAnsi="Arial" w:cs="Arial"/>
          <w:b/>
        </w:rPr>
      </w:pPr>
    </w:p>
    <w:p w:rsidR="00B81BFE" w:rsidRPr="00633C5D" w:rsidRDefault="00B81BFE" w:rsidP="00B81BFE">
      <w:pPr>
        <w:pStyle w:val="Prrafodelista"/>
        <w:tabs>
          <w:tab w:val="left" w:pos="524"/>
        </w:tabs>
        <w:spacing w:after="0"/>
        <w:jc w:val="both"/>
        <w:rPr>
          <w:rFonts w:ascii="Arial" w:hAnsi="Arial" w:cs="Arial"/>
          <w:b/>
        </w:rPr>
      </w:pPr>
    </w:p>
    <w:p w:rsidR="00756123" w:rsidRPr="00370A1E" w:rsidRDefault="00756123" w:rsidP="00606DCE">
      <w:pPr>
        <w:tabs>
          <w:tab w:val="left" w:pos="524"/>
        </w:tabs>
        <w:spacing w:after="0"/>
        <w:ind w:left="357"/>
        <w:jc w:val="both"/>
        <w:rPr>
          <w:rFonts w:ascii="Arial" w:hAnsi="Arial" w:cs="Arial"/>
        </w:rPr>
      </w:pPr>
      <w:r>
        <w:rPr>
          <w:rFonts w:ascii="Arial" w:hAnsi="Arial" w:cs="Arial"/>
        </w:rPr>
        <w:t>La</w:t>
      </w:r>
      <w:r w:rsidRPr="00370A1E">
        <w:rPr>
          <w:rFonts w:ascii="Arial" w:hAnsi="Arial" w:cs="Arial"/>
        </w:rPr>
        <w:t xml:space="preserve"> carta de pago de reintegro </w:t>
      </w:r>
      <w:r w:rsidRPr="006A768A">
        <w:rPr>
          <w:rFonts w:ascii="Arial" w:hAnsi="Arial" w:cs="Arial"/>
        </w:rPr>
        <w:t>solo debe realizarse y presentarse si no se ha gastado y justificado la cantidad total subvencionada</w:t>
      </w:r>
      <w:r>
        <w:rPr>
          <w:rFonts w:ascii="Arial" w:hAnsi="Arial" w:cs="Arial"/>
        </w:rPr>
        <w:t xml:space="preserve">. El importe del reintegro debe </w:t>
      </w:r>
      <w:r>
        <w:rPr>
          <w:rFonts w:ascii="Arial" w:hAnsi="Arial" w:cs="Arial"/>
        </w:rPr>
        <w:lastRenderedPageBreak/>
        <w:t>ser la cantidad no justificada más los intereses de demora desde la fecha del pago de la subvención.</w:t>
      </w:r>
      <w:r w:rsidRPr="00370A1E">
        <w:rPr>
          <w:rFonts w:ascii="Arial" w:hAnsi="Arial" w:cs="Arial"/>
        </w:rPr>
        <w:t xml:space="preserve"> </w:t>
      </w:r>
    </w:p>
    <w:p w:rsidR="00756123" w:rsidRPr="00370A1E" w:rsidRDefault="00756123" w:rsidP="009E5C3B">
      <w:pPr>
        <w:rPr>
          <w:rFonts w:ascii="Arial" w:hAnsi="Arial" w:cs="Arial"/>
        </w:rPr>
      </w:pPr>
    </w:p>
    <w:p w:rsidR="00756123" w:rsidRPr="00854457" w:rsidRDefault="00756123" w:rsidP="00854457">
      <w:pPr>
        <w:ind w:left="426"/>
        <w:jc w:val="both"/>
        <w:rPr>
          <w:rFonts w:ascii="Arial" w:hAnsi="Arial" w:cs="Arial"/>
        </w:rPr>
      </w:pPr>
      <w:r w:rsidRPr="00854457">
        <w:rPr>
          <w:rFonts w:ascii="Arial" w:hAnsi="Arial" w:cs="Arial"/>
        </w:rPr>
        <w:t>Toda esta documentación deberá conservarla la entidad beneficiaria, por un período de 5 años, en tanto pueda ser objeto de actuaciones de comprobación y control.</w:t>
      </w:r>
    </w:p>
    <w:p w:rsidR="00756123" w:rsidRDefault="00756123" w:rsidP="00756123">
      <w:pPr>
        <w:pStyle w:val="Prrafodelista"/>
        <w:ind w:left="709" w:hanging="283"/>
        <w:rPr>
          <w:rFonts w:ascii="Arial" w:hAnsi="Arial" w:cs="Arial"/>
        </w:rPr>
      </w:pPr>
    </w:p>
    <w:p w:rsidR="00756123" w:rsidRPr="001F7BBD" w:rsidRDefault="00756123" w:rsidP="00854457">
      <w:pPr>
        <w:pStyle w:val="Prrafodelista"/>
        <w:ind w:left="709"/>
        <w:jc w:val="both"/>
        <w:rPr>
          <w:rFonts w:ascii="Arial" w:hAnsi="Arial" w:cs="Arial"/>
        </w:rPr>
      </w:pPr>
    </w:p>
    <w:p w:rsidR="00756123" w:rsidRDefault="00756123" w:rsidP="00DE748A">
      <w:pPr>
        <w:rPr>
          <w:rFonts w:ascii="Arial" w:hAnsi="Arial" w:cs="Arial"/>
        </w:rPr>
        <w:sectPr w:rsidR="00756123" w:rsidSect="006F63D7">
          <w:headerReference w:type="default" r:id="rId14"/>
          <w:footerReference w:type="default" r:id="rId15"/>
          <w:pgSz w:w="11906" w:h="16838" w:code="9"/>
          <w:pgMar w:top="1418" w:right="1701" w:bottom="1418" w:left="1701" w:header="4" w:footer="709" w:gutter="0"/>
          <w:cols w:space="708"/>
          <w:docGrid w:linePitch="360"/>
        </w:sectPr>
      </w:pPr>
    </w:p>
    <w:p w:rsidR="006D0247" w:rsidRDefault="006D0247" w:rsidP="00DE748A">
      <w:pPr>
        <w:rPr>
          <w:rFonts w:ascii="Arial" w:hAnsi="Arial" w:cs="Arial"/>
          <w:b/>
        </w:rPr>
      </w:pPr>
    </w:p>
    <w:p w:rsidR="006D0247" w:rsidRDefault="006D0247" w:rsidP="00DE748A">
      <w:pPr>
        <w:rPr>
          <w:rFonts w:ascii="Arial" w:hAnsi="Arial" w:cs="Arial"/>
          <w:b/>
        </w:rPr>
      </w:pPr>
    </w:p>
    <w:p w:rsidR="00756123" w:rsidRDefault="00756123" w:rsidP="006D0247">
      <w:pPr>
        <w:jc w:val="center"/>
        <w:rPr>
          <w:rFonts w:ascii="Arial" w:hAnsi="Arial" w:cs="Arial"/>
          <w:b/>
        </w:rPr>
      </w:pPr>
      <w:r w:rsidRPr="00524E3F">
        <w:rPr>
          <w:rFonts w:ascii="Arial" w:hAnsi="Arial" w:cs="Arial"/>
          <w:b/>
        </w:rPr>
        <w:t>ANEXO</w:t>
      </w:r>
      <w:r>
        <w:rPr>
          <w:rFonts w:ascii="Arial" w:hAnsi="Arial" w:cs="Arial"/>
          <w:b/>
        </w:rPr>
        <w:t xml:space="preserve"> 1</w:t>
      </w:r>
    </w:p>
    <w:p w:rsidR="00756123" w:rsidRDefault="00756123" w:rsidP="00756123">
      <w:pPr>
        <w:jc w:val="center"/>
        <w:rPr>
          <w:rFonts w:ascii="Arial" w:hAnsi="Arial" w:cs="Arial"/>
          <w:b/>
        </w:rPr>
      </w:pPr>
      <w:r w:rsidRPr="000A5267">
        <w:rPr>
          <w:rFonts w:ascii="Arial" w:hAnsi="Arial" w:cs="Arial"/>
          <w:b/>
        </w:rPr>
        <w:t xml:space="preserve">MODELO </w:t>
      </w:r>
      <w:r>
        <w:rPr>
          <w:rFonts w:ascii="Arial" w:hAnsi="Arial" w:cs="Arial"/>
          <w:b/>
        </w:rPr>
        <w:t xml:space="preserve">GENERAL </w:t>
      </w:r>
      <w:r w:rsidRPr="000A5267">
        <w:rPr>
          <w:rFonts w:ascii="Arial" w:hAnsi="Arial" w:cs="Arial"/>
          <w:b/>
        </w:rPr>
        <w:t>DE RELACIÓN CLASIFICADA DE GASTO</w:t>
      </w:r>
    </w:p>
    <w:tbl>
      <w:tblPr>
        <w:tblStyle w:val="Tablaconcuadrcula"/>
        <w:tblW w:w="5945" w:type="pct"/>
        <w:tblInd w:w="-730" w:type="dxa"/>
        <w:tblLayout w:type="fixed"/>
        <w:tblLook w:val="04A0" w:firstRow="1" w:lastRow="0" w:firstColumn="1" w:lastColumn="0" w:noHBand="0" w:noVBand="1"/>
      </w:tblPr>
      <w:tblGrid>
        <w:gridCol w:w="2431"/>
        <w:gridCol w:w="1273"/>
        <w:gridCol w:w="1995"/>
        <w:gridCol w:w="2590"/>
        <w:gridCol w:w="1450"/>
        <w:gridCol w:w="1156"/>
        <w:gridCol w:w="1156"/>
        <w:gridCol w:w="3439"/>
      </w:tblGrid>
      <w:tr w:rsidR="00566A44" w:rsidRPr="00566A44" w:rsidTr="006F3844">
        <w:tc>
          <w:tcPr>
            <w:tcW w:w="5000" w:type="pct"/>
            <w:gridSpan w:val="8"/>
            <w:shd w:val="clear" w:color="auto" w:fill="BDD6EE" w:themeFill="accent1" w:themeFillTint="66"/>
            <w:vAlign w:val="center"/>
          </w:tcPr>
          <w:p w:rsidR="00566A44" w:rsidRPr="00566A44" w:rsidRDefault="00566A44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GASTOS CORRIENTES</w:t>
            </w:r>
          </w:p>
        </w:tc>
      </w:tr>
      <w:tr w:rsidR="00854457" w:rsidRPr="00566A44" w:rsidTr="006F3844">
        <w:trPr>
          <w:trHeight w:val="923"/>
        </w:trPr>
        <w:tc>
          <w:tcPr>
            <w:tcW w:w="785" w:type="pct"/>
            <w:shd w:val="clear" w:color="auto" w:fill="BDD6EE" w:themeFill="accent1" w:themeFillTint="66"/>
            <w:vAlign w:val="center"/>
          </w:tcPr>
          <w:p w:rsidR="00245DAA" w:rsidRPr="00566A44" w:rsidRDefault="00245DAA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ACREEDOR / PROVEEDOR</w:t>
            </w:r>
          </w:p>
        </w:tc>
        <w:tc>
          <w:tcPr>
            <w:tcW w:w="411" w:type="pct"/>
            <w:shd w:val="clear" w:color="auto" w:fill="BDD6EE" w:themeFill="accent1" w:themeFillTint="66"/>
            <w:vAlign w:val="center"/>
          </w:tcPr>
          <w:p w:rsidR="00245DAA" w:rsidRPr="00566A44" w:rsidRDefault="00566A44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NIF</w:t>
            </w:r>
          </w:p>
        </w:tc>
        <w:tc>
          <w:tcPr>
            <w:tcW w:w="644" w:type="pct"/>
            <w:shd w:val="clear" w:color="auto" w:fill="BDD6EE" w:themeFill="accent1" w:themeFillTint="66"/>
            <w:vAlign w:val="center"/>
          </w:tcPr>
          <w:p w:rsidR="00245DAA" w:rsidRPr="00566A44" w:rsidRDefault="00245DAA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Nº DOCUMENTO/ FACTURA</w:t>
            </w:r>
          </w:p>
        </w:tc>
        <w:tc>
          <w:tcPr>
            <w:tcW w:w="836" w:type="pct"/>
            <w:shd w:val="clear" w:color="auto" w:fill="BDD6EE" w:themeFill="accent1" w:themeFillTint="66"/>
            <w:vAlign w:val="center"/>
          </w:tcPr>
          <w:p w:rsidR="00245DAA" w:rsidRPr="00566A44" w:rsidRDefault="00245DAA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CONCEPTO / ACTIVIDAD</w:t>
            </w:r>
          </w:p>
        </w:tc>
        <w:tc>
          <w:tcPr>
            <w:tcW w:w="468" w:type="pct"/>
            <w:shd w:val="clear" w:color="auto" w:fill="BDD6EE" w:themeFill="accent1" w:themeFillTint="66"/>
            <w:vAlign w:val="center"/>
          </w:tcPr>
          <w:p w:rsidR="00245DAA" w:rsidRPr="00566A44" w:rsidRDefault="00245DAA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IMPORTE</w:t>
            </w:r>
          </w:p>
        </w:tc>
        <w:tc>
          <w:tcPr>
            <w:tcW w:w="373" w:type="pct"/>
            <w:shd w:val="clear" w:color="auto" w:fill="BDD6EE" w:themeFill="accent1" w:themeFillTint="66"/>
            <w:vAlign w:val="center"/>
          </w:tcPr>
          <w:p w:rsidR="00245DAA" w:rsidRPr="00566A44" w:rsidRDefault="00245DAA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FECHA EMISIÓN</w:t>
            </w:r>
          </w:p>
        </w:tc>
        <w:tc>
          <w:tcPr>
            <w:tcW w:w="373" w:type="pct"/>
            <w:shd w:val="clear" w:color="auto" w:fill="BDD6EE" w:themeFill="accent1" w:themeFillTint="66"/>
            <w:vAlign w:val="center"/>
          </w:tcPr>
          <w:p w:rsidR="00245DAA" w:rsidRPr="00566A44" w:rsidRDefault="00245DAA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FECHA PAGO</w:t>
            </w:r>
          </w:p>
        </w:tc>
        <w:tc>
          <w:tcPr>
            <w:tcW w:w="1110" w:type="pct"/>
            <w:shd w:val="clear" w:color="auto" w:fill="BDD6EE" w:themeFill="accent1" w:themeFillTint="66"/>
            <w:vAlign w:val="center"/>
          </w:tcPr>
          <w:p w:rsidR="00245DAA" w:rsidRPr="00566A44" w:rsidRDefault="00245DAA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OBSERVACIONES</w:t>
            </w:r>
          </w:p>
        </w:tc>
      </w:tr>
      <w:tr w:rsidR="00986CE1" w:rsidRPr="00566A44" w:rsidTr="006F3844">
        <w:tc>
          <w:tcPr>
            <w:tcW w:w="785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4516F6" w:rsidRPr="00566A44" w:rsidRDefault="004516F6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4516F6" w:rsidRPr="00566A44" w:rsidRDefault="004516F6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4516F6" w:rsidRPr="00566A44" w:rsidRDefault="004516F6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4516F6" w:rsidRPr="00566A44" w:rsidRDefault="004516F6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4516F6" w:rsidRPr="00566A44" w:rsidRDefault="004516F6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4516F6" w:rsidRPr="00566A44" w:rsidRDefault="004516F6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4516F6" w:rsidRPr="00566A44" w:rsidRDefault="004516F6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4516F6" w:rsidRPr="00566A44" w:rsidRDefault="004516F6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245DAA" w:rsidRPr="00566A44" w:rsidRDefault="00245DAA" w:rsidP="00566A44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27F7" w:rsidRPr="00566A44" w:rsidTr="006F3844">
        <w:tc>
          <w:tcPr>
            <w:tcW w:w="1840" w:type="pct"/>
            <w:gridSpan w:val="3"/>
            <w:tcBorders>
              <w:left w:val="nil"/>
              <w:bottom w:val="nil"/>
              <w:right w:val="single" w:sz="4" w:space="0" w:color="auto"/>
            </w:tcBorders>
          </w:tcPr>
          <w:p w:rsidR="00566A44" w:rsidRPr="00566A44" w:rsidRDefault="00566A44" w:rsidP="00566A44">
            <w:pPr>
              <w:ind w:left="-5" w:firstLine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TOTAL GASTOS CORRIENTES</w:t>
            </w:r>
          </w:p>
        </w:tc>
        <w:tc>
          <w:tcPr>
            <w:tcW w:w="3160" w:type="pct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566A44" w:rsidRPr="00566A44" w:rsidRDefault="00566A44" w:rsidP="00566A44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7CB8" w:rsidRPr="00566A44" w:rsidTr="006F3844">
        <w:tc>
          <w:tcPr>
            <w:tcW w:w="5000" w:type="pct"/>
            <w:gridSpan w:val="8"/>
            <w:shd w:val="clear" w:color="auto" w:fill="BDD6EE" w:themeFill="accent1" w:themeFillTint="66"/>
            <w:vAlign w:val="center"/>
          </w:tcPr>
          <w:p w:rsidR="001B7CB8" w:rsidRPr="00566A44" w:rsidRDefault="004516F6" w:rsidP="00864FD5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GASTOS CAPITAL</w:t>
            </w:r>
          </w:p>
        </w:tc>
      </w:tr>
      <w:tr w:rsidR="00854457" w:rsidRPr="00566A44" w:rsidTr="006F3844">
        <w:trPr>
          <w:trHeight w:val="923"/>
        </w:trPr>
        <w:tc>
          <w:tcPr>
            <w:tcW w:w="785" w:type="pct"/>
            <w:shd w:val="clear" w:color="auto" w:fill="BDD6EE" w:themeFill="accent1" w:themeFillTint="66"/>
            <w:vAlign w:val="center"/>
          </w:tcPr>
          <w:p w:rsidR="001B7CB8" w:rsidRPr="00566A44" w:rsidRDefault="001B7CB8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ACREEDOR / PROVEEDOR</w:t>
            </w:r>
          </w:p>
        </w:tc>
        <w:tc>
          <w:tcPr>
            <w:tcW w:w="411" w:type="pct"/>
            <w:shd w:val="clear" w:color="auto" w:fill="BDD6EE" w:themeFill="accent1" w:themeFillTint="66"/>
            <w:vAlign w:val="center"/>
          </w:tcPr>
          <w:p w:rsidR="001B7CB8" w:rsidRPr="00566A44" w:rsidRDefault="001B7CB8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NIF</w:t>
            </w:r>
          </w:p>
        </w:tc>
        <w:tc>
          <w:tcPr>
            <w:tcW w:w="644" w:type="pct"/>
            <w:shd w:val="clear" w:color="auto" w:fill="BDD6EE" w:themeFill="accent1" w:themeFillTint="66"/>
            <w:vAlign w:val="center"/>
          </w:tcPr>
          <w:p w:rsidR="001B7CB8" w:rsidRPr="00566A44" w:rsidRDefault="001B7CB8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Nº DOCUMENTO/ FACTURA</w:t>
            </w:r>
          </w:p>
        </w:tc>
        <w:tc>
          <w:tcPr>
            <w:tcW w:w="836" w:type="pct"/>
            <w:shd w:val="clear" w:color="auto" w:fill="BDD6EE" w:themeFill="accent1" w:themeFillTint="66"/>
            <w:vAlign w:val="center"/>
          </w:tcPr>
          <w:p w:rsidR="001B7CB8" w:rsidRPr="00566A44" w:rsidRDefault="001B7CB8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CONCEPTO / ACTIVIDAD</w:t>
            </w:r>
          </w:p>
        </w:tc>
        <w:tc>
          <w:tcPr>
            <w:tcW w:w="468" w:type="pct"/>
            <w:shd w:val="clear" w:color="auto" w:fill="BDD6EE" w:themeFill="accent1" w:themeFillTint="66"/>
            <w:vAlign w:val="center"/>
          </w:tcPr>
          <w:p w:rsidR="001B7CB8" w:rsidRPr="00566A44" w:rsidRDefault="001B7CB8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IMPORTE</w:t>
            </w:r>
          </w:p>
        </w:tc>
        <w:tc>
          <w:tcPr>
            <w:tcW w:w="373" w:type="pct"/>
            <w:shd w:val="clear" w:color="auto" w:fill="BDD6EE" w:themeFill="accent1" w:themeFillTint="66"/>
            <w:vAlign w:val="center"/>
          </w:tcPr>
          <w:p w:rsidR="001B7CB8" w:rsidRPr="00566A44" w:rsidRDefault="001B7CB8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FECHA EMISIÓN</w:t>
            </w:r>
          </w:p>
        </w:tc>
        <w:tc>
          <w:tcPr>
            <w:tcW w:w="373" w:type="pct"/>
            <w:shd w:val="clear" w:color="auto" w:fill="BDD6EE" w:themeFill="accent1" w:themeFillTint="66"/>
            <w:vAlign w:val="center"/>
          </w:tcPr>
          <w:p w:rsidR="001B7CB8" w:rsidRPr="00566A44" w:rsidRDefault="001B7CB8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FECHA PAGO</w:t>
            </w:r>
          </w:p>
        </w:tc>
        <w:tc>
          <w:tcPr>
            <w:tcW w:w="1110" w:type="pct"/>
            <w:shd w:val="clear" w:color="auto" w:fill="BDD6EE" w:themeFill="accent1" w:themeFillTint="66"/>
            <w:vAlign w:val="center"/>
          </w:tcPr>
          <w:p w:rsidR="001B7CB8" w:rsidRPr="00566A44" w:rsidRDefault="001B7CB8" w:rsidP="004516F6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>OBSERVACIONES</w:t>
            </w:r>
          </w:p>
        </w:tc>
      </w:tr>
      <w:tr w:rsidR="00986CE1" w:rsidRPr="00566A44" w:rsidTr="006F3844">
        <w:tc>
          <w:tcPr>
            <w:tcW w:w="785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86CE1" w:rsidRPr="00566A44" w:rsidTr="006F3844">
        <w:tc>
          <w:tcPr>
            <w:tcW w:w="785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8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73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0" w:type="pct"/>
            <w:tcBorders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16F6" w:rsidRPr="00566A44" w:rsidTr="006F3844">
        <w:tc>
          <w:tcPr>
            <w:tcW w:w="1840" w:type="pct"/>
            <w:gridSpan w:val="3"/>
            <w:tcBorders>
              <w:left w:val="nil"/>
              <w:bottom w:val="nil"/>
              <w:right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66A44">
              <w:rPr>
                <w:rFonts w:ascii="Arial" w:hAnsi="Arial" w:cs="Arial"/>
                <w:sz w:val="20"/>
                <w:szCs w:val="20"/>
              </w:rPr>
              <w:t xml:space="preserve">TOTAL </w:t>
            </w:r>
            <w:r w:rsidR="004516F6">
              <w:rPr>
                <w:rFonts w:ascii="Arial" w:hAnsi="Arial" w:cs="Arial"/>
                <w:sz w:val="20"/>
                <w:szCs w:val="20"/>
              </w:rPr>
              <w:t>GASTOS CAPITAL</w:t>
            </w:r>
          </w:p>
        </w:tc>
        <w:tc>
          <w:tcPr>
            <w:tcW w:w="3160" w:type="pct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B7CB8" w:rsidRPr="00566A44" w:rsidRDefault="001B7CB8" w:rsidP="001A1F6B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B7CB8" w:rsidRPr="00566A44" w:rsidTr="006F3844">
        <w:tc>
          <w:tcPr>
            <w:tcW w:w="1840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B7CB8" w:rsidRPr="00566A44" w:rsidRDefault="004516F6" w:rsidP="00566A44">
            <w:pPr>
              <w:ind w:left="-5" w:firstLine="5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A066A">
              <w:rPr>
                <w:rFonts w:ascii="Arial" w:hAnsi="Arial" w:cs="Arial"/>
              </w:rPr>
              <w:t>TOTAL GASTOS</w:t>
            </w:r>
            <w:r>
              <w:rPr>
                <w:rFonts w:ascii="Arial" w:hAnsi="Arial" w:cs="Arial"/>
              </w:rPr>
              <w:t xml:space="preserve"> CORRIENTES + CAPITAL</w:t>
            </w:r>
          </w:p>
        </w:tc>
        <w:tc>
          <w:tcPr>
            <w:tcW w:w="3160" w:type="pct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1B7CB8" w:rsidRPr="00566A44" w:rsidRDefault="001B7CB8" w:rsidP="00566A44">
            <w:pPr>
              <w:ind w:left="-5" w:firstLine="5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27F7" w:rsidRDefault="007A27F7" w:rsidP="00756123">
      <w:pPr>
        <w:jc w:val="center"/>
        <w:rPr>
          <w:rFonts w:ascii="Arial" w:eastAsia="Calibri" w:hAnsi="Arial" w:cs="Arial"/>
          <w:iCs/>
          <w:color w:val="000000"/>
          <w:sz w:val="18"/>
          <w:szCs w:val="18"/>
        </w:rPr>
      </w:pPr>
    </w:p>
    <w:p w:rsidR="00756123" w:rsidRDefault="00756123" w:rsidP="00756123">
      <w:pPr>
        <w:jc w:val="center"/>
        <w:rPr>
          <w:rFonts w:ascii="Arial" w:hAnsi="Arial" w:cs="Arial"/>
          <w:b/>
        </w:rPr>
      </w:pPr>
      <w:r>
        <w:rPr>
          <w:rFonts w:ascii="Arial" w:eastAsia="Calibri" w:hAnsi="Arial" w:cs="Arial"/>
          <w:iCs/>
          <w:color w:val="000000"/>
          <w:sz w:val="18"/>
          <w:szCs w:val="18"/>
        </w:rPr>
        <w:t>(Firmada electrónica del representante legal de la Entidad)</w:t>
      </w:r>
    </w:p>
    <w:p w:rsidR="006F3844" w:rsidRDefault="006F3844" w:rsidP="00DE748A">
      <w:pPr>
        <w:jc w:val="center"/>
        <w:rPr>
          <w:rFonts w:ascii="Arial" w:hAnsi="Arial" w:cs="Arial"/>
          <w:b/>
        </w:rPr>
        <w:sectPr w:rsidR="006F3844" w:rsidSect="00B81BFE">
          <w:headerReference w:type="default" r:id="rId16"/>
          <w:pgSz w:w="16838" w:h="11906" w:orient="landscape"/>
          <w:pgMar w:top="1701" w:right="2608" w:bottom="1701" w:left="1418" w:header="709" w:footer="709" w:gutter="0"/>
          <w:cols w:space="708"/>
          <w:docGrid w:linePitch="360"/>
        </w:sectPr>
      </w:pPr>
    </w:p>
    <w:p w:rsidR="00D504DC" w:rsidRDefault="00D504DC" w:rsidP="00DE748A">
      <w:pPr>
        <w:jc w:val="center"/>
        <w:rPr>
          <w:rFonts w:ascii="Arial" w:hAnsi="Arial" w:cs="Arial"/>
          <w:b/>
        </w:rPr>
      </w:pPr>
    </w:p>
    <w:p w:rsidR="00D504DC" w:rsidRDefault="00D504DC" w:rsidP="00DE748A">
      <w:pPr>
        <w:jc w:val="center"/>
        <w:rPr>
          <w:rFonts w:ascii="Arial" w:hAnsi="Arial" w:cs="Arial"/>
          <w:b/>
        </w:rPr>
      </w:pPr>
    </w:p>
    <w:p w:rsidR="00D504DC" w:rsidRDefault="00D504DC" w:rsidP="00D504DC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:rsidR="007C49AF" w:rsidRDefault="000B3993" w:rsidP="007C49A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ANEXO </w:t>
      </w:r>
      <w:r w:rsidR="00B81BFE">
        <w:rPr>
          <w:rFonts w:ascii="Arial" w:hAnsi="Arial" w:cs="Arial"/>
          <w:b/>
        </w:rPr>
        <w:t>3</w:t>
      </w:r>
    </w:p>
    <w:p w:rsidR="007C49AF" w:rsidRPr="00BA7D6E" w:rsidRDefault="007C49AF" w:rsidP="007C49AF">
      <w:pPr>
        <w:spacing w:after="120"/>
        <w:jc w:val="both"/>
        <w:rPr>
          <w:rFonts w:ascii="Arial" w:eastAsia="Calibri" w:hAnsi="Arial" w:cs="Arial"/>
          <w:b/>
        </w:rPr>
      </w:pPr>
      <w:r w:rsidRPr="00BA7D6E">
        <w:rPr>
          <w:rFonts w:ascii="Arial" w:eastAsia="Calibri" w:hAnsi="Arial" w:cs="Arial"/>
          <w:b/>
        </w:rPr>
        <w:t>MODELO DE DECLARACIÓN RESPONSABLE DEL COMPROMISO DE CUSTODIAR Y APORTAR LA DOCUMENTACIÓN JUSTIFICATIVA ORIGINAL DE LA SUBVENCIÓN RECIBIDA</w:t>
      </w:r>
    </w:p>
    <w:p w:rsidR="007C49AF" w:rsidRDefault="007C49AF" w:rsidP="008663DB">
      <w:pPr>
        <w:rPr>
          <w:rFonts w:ascii="Arial" w:hAnsi="Arial" w:cs="Arial"/>
        </w:rPr>
      </w:pPr>
    </w:p>
    <w:p w:rsidR="007C49AF" w:rsidRPr="00DA066A" w:rsidRDefault="007C49AF" w:rsidP="007C49AF">
      <w:pPr>
        <w:spacing w:after="120"/>
        <w:jc w:val="both"/>
        <w:rPr>
          <w:rFonts w:ascii="Arial" w:eastAsia="Calibri" w:hAnsi="Arial" w:cs="Arial"/>
        </w:rPr>
      </w:pPr>
      <w:r w:rsidRPr="00DA066A">
        <w:rPr>
          <w:rFonts w:ascii="Arial" w:eastAsia="Calibri" w:hAnsi="Arial" w:cs="Arial"/>
        </w:rPr>
        <w:t>D./D.ª ……………………………………………………….…, con NIF. …………………, en calidad de representante legal de la entidad…………………</w:t>
      </w:r>
      <w:r>
        <w:rPr>
          <w:rFonts w:ascii="Arial" w:eastAsia="Calibri" w:hAnsi="Arial" w:cs="Arial"/>
        </w:rPr>
        <w:t>………….</w:t>
      </w:r>
      <w:r w:rsidR="000137F2">
        <w:rPr>
          <w:rFonts w:ascii="Arial" w:eastAsia="Calibri" w:hAnsi="Arial" w:cs="Arial"/>
        </w:rPr>
        <w:t>……………………, N</w:t>
      </w:r>
      <w:r w:rsidRPr="00DA066A">
        <w:rPr>
          <w:rFonts w:ascii="Arial" w:eastAsia="Calibri" w:hAnsi="Arial" w:cs="Arial"/>
        </w:rPr>
        <w:t>IF</w:t>
      </w:r>
      <w:r>
        <w:rPr>
          <w:rFonts w:ascii="Arial" w:eastAsia="Calibri" w:hAnsi="Arial" w:cs="Arial"/>
        </w:rPr>
        <w:t>…….</w:t>
      </w:r>
      <w:r w:rsidRPr="00DA066A">
        <w:rPr>
          <w:rFonts w:ascii="Arial" w:eastAsia="Calibri" w:hAnsi="Arial" w:cs="Arial"/>
        </w:rPr>
        <w:t>…………………</w:t>
      </w:r>
      <w:r>
        <w:rPr>
          <w:rFonts w:ascii="Arial" w:eastAsia="Calibri" w:hAnsi="Arial" w:cs="Arial"/>
        </w:rPr>
        <w:t xml:space="preserve">…….., teléfono……….………………, domicilio ………………………………………………………….., </w:t>
      </w:r>
      <w:r w:rsidRPr="00DA066A">
        <w:rPr>
          <w:rFonts w:ascii="Arial" w:eastAsia="Calibri" w:hAnsi="Arial" w:cs="Arial"/>
        </w:rPr>
        <w:t xml:space="preserve">dirección de correo </w:t>
      </w:r>
      <w:r>
        <w:rPr>
          <w:rFonts w:ascii="Arial" w:eastAsia="Calibri" w:hAnsi="Arial" w:cs="Arial"/>
        </w:rPr>
        <w:t>elec</w:t>
      </w:r>
      <w:r w:rsidRPr="00DA066A">
        <w:rPr>
          <w:rFonts w:ascii="Arial" w:eastAsia="Calibri" w:hAnsi="Arial" w:cs="Arial"/>
        </w:rPr>
        <w:t>trónico a efectos de notificaciones</w:t>
      </w:r>
      <w:r>
        <w:rPr>
          <w:rFonts w:ascii="Arial" w:eastAsia="Calibri" w:hAnsi="Arial" w:cs="Arial"/>
        </w:rPr>
        <w:t>….</w:t>
      </w:r>
      <w:r w:rsidRPr="00DA066A">
        <w:rPr>
          <w:rFonts w:ascii="Arial" w:eastAsia="Calibri" w:hAnsi="Arial" w:cs="Arial"/>
        </w:rPr>
        <w:t>……………….……………</w:t>
      </w:r>
      <w:r>
        <w:rPr>
          <w:rFonts w:ascii="Arial" w:eastAsia="Calibri" w:hAnsi="Arial" w:cs="Arial"/>
        </w:rPr>
        <w:t xml:space="preserve">……, </w:t>
      </w:r>
    </w:p>
    <w:p w:rsidR="007C49AF" w:rsidRDefault="007C49AF" w:rsidP="007C49AF">
      <w:pPr>
        <w:jc w:val="both"/>
        <w:rPr>
          <w:rFonts w:ascii="Arial" w:eastAsia="Calibri" w:hAnsi="Arial" w:cs="Arial"/>
        </w:rPr>
      </w:pPr>
    </w:p>
    <w:p w:rsidR="007C49AF" w:rsidRDefault="007C49AF" w:rsidP="00F07672">
      <w:pPr>
        <w:jc w:val="both"/>
        <w:rPr>
          <w:rFonts w:ascii="Arial" w:eastAsia="Calibri" w:hAnsi="Arial" w:cs="Arial"/>
        </w:rPr>
      </w:pPr>
      <w:r w:rsidRPr="00DA066A">
        <w:rPr>
          <w:rFonts w:ascii="Arial" w:eastAsia="Calibri" w:hAnsi="Arial" w:cs="Arial"/>
        </w:rPr>
        <w:t>DECLARO,</w:t>
      </w:r>
      <w:r w:rsidRPr="00DA066A">
        <w:rPr>
          <w:rFonts w:ascii="Arial" w:hAnsi="Arial" w:cs="Arial"/>
        </w:rPr>
        <w:t xml:space="preserve"> </w:t>
      </w:r>
      <w:r w:rsidRPr="00DA066A">
        <w:rPr>
          <w:rFonts w:ascii="Arial" w:eastAsia="Calibri" w:hAnsi="Arial" w:cs="Arial"/>
        </w:rPr>
        <w:t xml:space="preserve">a efectos de justificación de la subvención </w:t>
      </w:r>
      <w:r w:rsidR="00192F89">
        <w:rPr>
          <w:rFonts w:ascii="Arial" w:eastAsia="Calibri" w:hAnsi="Arial" w:cs="Arial"/>
        </w:rPr>
        <w:t>otorgada en 2023</w:t>
      </w:r>
      <w:r>
        <w:rPr>
          <w:rFonts w:ascii="Arial" w:eastAsia="Calibri" w:hAnsi="Arial" w:cs="Arial"/>
        </w:rPr>
        <w:t xml:space="preserve"> por importe total de ………………….€, (………….€, para gastos corrientes y …………€ para gastos de capital), </w:t>
      </w:r>
      <w:r w:rsidRPr="00DA066A">
        <w:rPr>
          <w:rFonts w:ascii="Arial" w:eastAsia="Calibri" w:hAnsi="Arial" w:cs="Arial"/>
        </w:rPr>
        <w:t>que asumo el compromiso de custodiar la documentación justificativa original detallada en las relaciones de gasto</w:t>
      </w:r>
      <w:r>
        <w:rPr>
          <w:rFonts w:ascii="Arial" w:eastAsia="Calibri" w:hAnsi="Arial" w:cs="Arial"/>
        </w:rPr>
        <w:t>s</w:t>
      </w:r>
      <w:r w:rsidRPr="00DA066A">
        <w:rPr>
          <w:rFonts w:ascii="Arial" w:eastAsia="Calibri" w:hAnsi="Arial" w:cs="Arial"/>
        </w:rPr>
        <w:t xml:space="preserve"> y aportarla</w:t>
      </w:r>
      <w:r>
        <w:rPr>
          <w:rFonts w:ascii="Arial" w:eastAsia="Calibri" w:hAnsi="Arial" w:cs="Arial"/>
        </w:rPr>
        <w:t>s</w:t>
      </w:r>
      <w:r w:rsidRPr="00DA066A">
        <w:rPr>
          <w:rFonts w:ascii="Arial" w:eastAsia="Calibri" w:hAnsi="Arial" w:cs="Arial"/>
        </w:rPr>
        <w:t xml:space="preserve"> cuando sea requerid</w:t>
      </w:r>
      <w:r>
        <w:rPr>
          <w:rFonts w:ascii="Arial" w:eastAsia="Calibri" w:hAnsi="Arial" w:cs="Arial"/>
        </w:rPr>
        <w:t>o</w:t>
      </w:r>
      <w:r w:rsidRPr="00DA066A">
        <w:rPr>
          <w:rFonts w:ascii="Arial" w:eastAsia="Calibri" w:hAnsi="Arial" w:cs="Arial"/>
        </w:rPr>
        <w:t xml:space="preserve"> por el órgano concedente para la revisión y control de la justificación de la subvención, y en su caso por la Intervención General de la Administración Regional en el marco de las actuaciones de control financiero, y por el Tribunal de Cuentas para las actuaciones previstas en su legislación específica en relación </w:t>
      </w:r>
      <w:r>
        <w:rPr>
          <w:rFonts w:ascii="Arial" w:eastAsia="Calibri" w:hAnsi="Arial" w:cs="Arial"/>
        </w:rPr>
        <w:t>con las subvenciones concedida</w:t>
      </w:r>
      <w:r w:rsidR="00DE748A">
        <w:rPr>
          <w:rFonts w:ascii="Arial" w:eastAsia="Calibri" w:hAnsi="Arial" w:cs="Arial"/>
        </w:rPr>
        <w:t>s.</w:t>
      </w:r>
    </w:p>
    <w:p w:rsidR="008A7B93" w:rsidRDefault="008A7B93" w:rsidP="00F07672">
      <w:pPr>
        <w:jc w:val="both"/>
        <w:rPr>
          <w:rFonts w:ascii="Arial" w:eastAsia="Calibri" w:hAnsi="Arial" w:cs="Arial"/>
        </w:rPr>
      </w:pPr>
    </w:p>
    <w:p w:rsidR="007A27F7" w:rsidRDefault="007A27F7" w:rsidP="007A27F7">
      <w:pPr>
        <w:jc w:val="center"/>
        <w:rPr>
          <w:rFonts w:ascii="Arial" w:hAnsi="Arial" w:cs="Arial"/>
          <w:b/>
        </w:rPr>
      </w:pPr>
      <w:r>
        <w:rPr>
          <w:rFonts w:ascii="Arial" w:eastAsia="Calibri" w:hAnsi="Arial" w:cs="Arial"/>
          <w:iCs/>
          <w:color w:val="000000"/>
          <w:sz w:val="18"/>
          <w:szCs w:val="18"/>
        </w:rPr>
        <w:t>(Firmada electrónica del representante legal de la Entidad)</w:t>
      </w:r>
    </w:p>
    <w:p w:rsidR="008A7B93" w:rsidRPr="007C49AF" w:rsidRDefault="008A7B93" w:rsidP="00F07672">
      <w:pPr>
        <w:jc w:val="both"/>
        <w:rPr>
          <w:rFonts w:ascii="Arial" w:hAnsi="Arial" w:cs="Arial"/>
        </w:rPr>
      </w:pPr>
    </w:p>
    <w:sectPr w:rsidR="008A7B93" w:rsidRPr="007C49AF" w:rsidSect="006F3844">
      <w:pgSz w:w="11906" w:h="16838"/>
      <w:pgMar w:top="260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5C1" w:rsidRDefault="00A145C1" w:rsidP="0033118A">
      <w:pPr>
        <w:spacing w:after="0" w:line="240" w:lineRule="auto"/>
      </w:pPr>
      <w:r>
        <w:separator/>
      </w:r>
    </w:p>
  </w:endnote>
  <w:endnote w:type="continuationSeparator" w:id="0">
    <w:p w:rsidR="00A145C1" w:rsidRDefault="00A145C1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7948620"/>
      <w:docPartObj>
        <w:docPartGallery w:val="Page Numbers (Bottom of Page)"/>
        <w:docPartUnique/>
      </w:docPartObj>
    </w:sdtPr>
    <w:sdtEndPr/>
    <w:sdtContent>
      <w:p w:rsidR="004F47B4" w:rsidRDefault="004F47B4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3844">
          <w:rPr>
            <w:noProof/>
          </w:rPr>
          <w:t>2</w:t>
        </w:r>
        <w:r>
          <w:fldChar w:fldCharType="end"/>
        </w:r>
      </w:p>
    </w:sdtContent>
  </w:sdt>
  <w:p w:rsidR="00756123" w:rsidRDefault="0075612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5C1" w:rsidRDefault="00A145C1" w:rsidP="0033118A">
      <w:pPr>
        <w:spacing w:after="0" w:line="240" w:lineRule="auto"/>
      </w:pPr>
      <w:r>
        <w:separator/>
      </w:r>
    </w:p>
  </w:footnote>
  <w:footnote w:type="continuationSeparator" w:id="0">
    <w:p w:rsidR="00A145C1" w:rsidRDefault="00A145C1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BCA" w:rsidRPr="00A70BCA" w:rsidRDefault="00796947" w:rsidP="00A70BCA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-887730</wp:posOffset>
          </wp:positionH>
          <wp:positionV relativeFrom="paragraph">
            <wp:posOffset>66675</wp:posOffset>
          </wp:positionV>
          <wp:extent cx="7200900" cy="1494155"/>
          <wp:effectExtent l="0" t="0" r="0" b="0"/>
          <wp:wrapSquare wrapText="bothSides"/>
          <wp:docPr id="1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900" cy="1494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pPr w:vertAnchor="page" w:horzAnchor="page" w:tblpY="1"/>
      <w:tblW w:w="1148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  <w:tblCaption w:val="Tabla encabezado para logotipos"/>
      <w:tblDescription w:val="Tabla de una sola celda que contiene la imagen compuesta por los logotipos de la Región de Murcia y otros organismos."/>
    </w:tblPr>
    <w:tblGrid>
      <w:gridCol w:w="11482"/>
    </w:tblGrid>
    <w:tr w:rsidR="0033118A" w:rsidTr="00485755">
      <w:trPr>
        <w:cantSplit/>
        <w:trHeight w:hRule="exact" w:val="2608"/>
      </w:trPr>
      <w:tc>
        <w:tcPr>
          <w:tcW w:w="11482" w:type="dxa"/>
          <w:noWrap/>
        </w:tcPr>
        <w:p w:rsidR="0033118A" w:rsidRDefault="006F63D7" w:rsidP="00796947">
          <w:pPr>
            <w:pStyle w:val="Encabezado"/>
            <w:tabs>
              <w:tab w:val="left" w:pos="11199"/>
            </w:tabs>
            <w:ind w:left="142" w:right="282" w:firstLine="142"/>
          </w:pPr>
          <w:r>
            <w:rPr>
              <w:noProof/>
              <w:lang w:eastAsia="es-ES"/>
            </w:rPr>
            <w:drawing>
              <wp:inline distT="0" distB="0" distL="0" distR="0" wp14:anchorId="1BA00C72" wp14:editId="660A2BDB">
                <wp:extent cx="7815263" cy="1593056"/>
                <wp:effectExtent l="0" t="0" r="0" b="0"/>
                <wp:docPr id="14" name="Imagen 1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176" r="-3166" b="2665"/>
                        <a:stretch/>
                      </pic:blipFill>
                      <pic:spPr bwMode="auto">
                        <a:xfrm>
                          <a:off x="0" y="0"/>
                          <a:ext cx="7812000" cy="15923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14BE5"/>
    <w:multiLevelType w:val="hybridMultilevel"/>
    <w:tmpl w:val="60F02C16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46E40D2"/>
    <w:multiLevelType w:val="hybridMultilevel"/>
    <w:tmpl w:val="E95E3E68"/>
    <w:lvl w:ilvl="0" w:tplc="0D68CD0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9D632E"/>
    <w:multiLevelType w:val="hybridMultilevel"/>
    <w:tmpl w:val="649A0712"/>
    <w:lvl w:ilvl="0" w:tplc="85D6C598"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B410EA"/>
    <w:multiLevelType w:val="hybridMultilevel"/>
    <w:tmpl w:val="282A20C8"/>
    <w:lvl w:ilvl="0" w:tplc="E0325C1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39039E"/>
    <w:multiLevelType w:val="hybridMultilevel"/>
    <w:tmpl w:val="27426B0E"/>
    <w:lvl w:ilvl="0" w:tplc="85D6C598"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1075CE"/>
    <w:multiLevelType w:val="hybridMultilevel"/>
    <w:tmpl w:val="CDACD512"/>
    <w:lvl w:ilvl="0" w:tplc="0D68CD0C">
      <w:start w:val="5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7664377B"/>
    <w:multiLevelType w:val="hybridMultilevel"/>
    <w:tmpl w:val="61300612"/>
    <w:lvl w:ilvl="0" w:tplc="1F4E43B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8F6"/>
    <w:rsid w:val="000137F2"/>
    <w:rsid w:val="00047D79"/>
    <w:rsid w:val="000A6CBE"/>
    <w:rsid w:val="000B3993"/>
    <w:rsid w:val="000B4103"/>
    <w:rsid w:val="000D54EE"/>
    <w:rsid w:val="00121A7D"/>
    <w:rsid w:val="0013104E"/>
    <w:rsid w:val="001353E8"/>
    <w:rsid w:val="00192F89"/>
    <w:rsid w:val="0019746C"/>
    <w:rsid w:val="001A6B61"/>
    <w:rsid w:val="001B7CB8"/>
    <w:rsid w:val="001F6198"/>
    <w:rsid w:val="00200AF4"/>
    <w:rsid w:val="0020548E"/>
    <w:rsid w:val="00235B81"/>
    <w:rsid w:val="00244494"/>
    <w:rsid w:val="00245DAA"/>
    <w:rsid w:val="00274320"/>
    <w:rsid w:val="00281800"/>
    <w:rsid w:val="002C71E3"/>
    <w:rsid w:val="002D1071"/>
    <w:rsid w:val="002E7435"/>
    <w:rsid w:val="0033118A"/>
    <w:rsid w:val="00365EC5"/>
    <w:rsid w:val="003A2132"/>
    <w:rsid w:val="003C26F0"/>
    <w:rsid w:val="003E556E"/>
    <w:rsid w:val="004157F7"/>
    <w:rsid w:val="004516F6"/>
    <w:rsid w:val="00485755"/>
    <w:rsid w:val="004E5D41"/>
    <w:rsid w:val="004E7DEE"/>
    <w:rsid w:val="004F47B4"/>
    <w:rsid w:val="004F51BA"/>
    <w:rsid w:val="005271AF"/>
    <w:rsid w:val="00546BB5"/>
    <w:rsid w:val="00566A44"/>
    <w:rsid w:val="00575B4D"/>
    <w:rsid w:val="005B0C3E"/>
    <w:rsid w:val="005B5B30"/>
    <w:rsid w:val="005E380C"/>
    <w:rsid w:val="00606DCE"/>
    <w:rsid w:val="00633C5D"/>
    <w:rsid w:val="00653AEA"/>
    <w:rsid w:val="00667792"/>
    <w:rsid w:val="00681F44"/>
    <w:rsid w:val="006A768A"/>
    <w:rsid w:val="006D0247"/>
    <w:rsid w:val="006E3224"/>
    <w:rsid w:val="006F3844"/>
    <w:rsid w:val="006F63D7"/>
    <w:rsid w:val="00752411"/>
    <w:rsid w:val="00756123"/>
    <w:rsid w:val="00794DEE"/>
    <w:rsid w:val="00796947"/>
    <w:rsid w:val="007A27F7"/>
    <w:rsid w:val="007C49AF"/>
    <w:rsid w:val="007D792E"/>
    <w:rsid w:val="007E788D"/>
    <w:rsid w:val="00805E6D"/>
    <w:rsid w:val="00854457"/>
    <w:rsid w:val="00864FD5"/>
    <w:rsid w:val="00865B14"/>
    <w:rsid w:val="008663DB"/>
    <w:rsid w:val="008A7B93"/>
    <w:rsid w:val="008B38F6"/>
    <w:rsid w:val="008B55BB"/>
    <w:rsid w:val="008E3810"/>
    <w:rsid w:val="0091417E"/>
    <w:rsid w:val="00916D48"/>
    <w:rsid w:val="00952BE9"/>
    <w:rsid w:val="00986CE1"/>
    <w:rsid w:val="009B2C40"/>
    <w:rsid w:val="009E5C3B"/>
    <w:rsid w:val="00A01ACF"/>
    <w:rsid w:val="00A145C1"/>
    <w:rsid w:val="00A441B7"/>
    <w:rsid w:val="00A4769A"/>
    <w:rsid w:val="00A63DBF"/>
    <w:rsid w:val="00A70BCA"/>
    <w:rsid w:val="00AB1A21"/>
    <w:rsid w:val="00B02B03"/>
    <w:rsid w:val="00B60CB1"/>
    <w:rsid w:val="00B81BFE"/>
    <w:rsid w:val="00C44004"/>
    <w:rsid w:val="00CB40CC"/>
    <w:rsid w:val="00CB53CE"/>
    <w:rsid w:val="00CD0F57"/>
    <w:rsid w:val="00D0196C"/>
    <w:rsid w:val="00D11017"/>
    <w:rsid w:val="00D504DC"/>
    <w:rsid w:val="00D75DE8"/>
    <w:rsid w:val="00DE748A"/>
    <w:rsid w:val="00E25DA9"/>
    <w:rsid w:val="00ED5CA1"/>
    <w:rsid w:val="00EE294C"/>
    <w:rsid w:val="00F07672"/>
    <w:rsid w:val="00F16171"/>
    <w:rsid w:val="00F217D2"/>
    <w:rsid w:val="00F57B54"/>
    <w:rsid w:val="00F64701"/>
    <w:rsid w:val="00FB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1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5612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5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D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1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5612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5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D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sm23y\AppData\Local\Temp\Temp1_114707-01%20Consejer&#237;a%20de%20Pol&#237;tica%20Social,%20Familias%20e%20Igualdad%20(1).zip\CPSFI%20-%20IMASI%20-%20IMA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9c8636-0486-4c9b-b75c-7b805ddaaf65" xsi:nil="true"/>
    <lcf76f155ced4ddcb4097134ff3c332f xmlns="bab14156-fcf3-44e2-9c4b-c33f1f92d41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9" ma:contentTypeDescription="Crear nuevo documento." ma:contentTypeScope="" ma:versionID="496eea43d1bdf2cd991ef1ce61c76979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1e447ef244ea1bb62bf7f5796106d1ac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b6b9b444-1e45-4268-b8b7-af71215058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057895b-822d-4ddb-9503-7837d29ef686}" ma:internalName="TaxCatchAll" ma:showField="CatchAllData" ma:web="1c9c8636-0486-4c9b-b75c-7b805ddaaf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E3F23-488B-4432-ADBD-BDD0BBEB5B30}">
  <ds:schemaRefs>
    <ds:schemaRef ds:uri="http://schemas.microsoft.com/office/2006/metadata/properties"/>
    <ds:schemaRef ds:uri="1c9c8636-0486-4c9b-b75c-7b805ddaaf65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bab14156-fcf3-44e2-9c4b-c33f1f92d414"/>
    <ds:schemaRef ds:uri="http://purl.org/dc/elements/1.1/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4DF80AA-FE79-46B2-AE79-65B762C0B3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E06FACB-8A66-4C45-B25C-03E20D1DC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CPSFI - IMASI - IMAS.dotx</Template>
  <TotalTime>0</TotalTime>
  <Pages>6</Pages>
  <Words>682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2024-12-20T12:22:00Z</dcterms:created>
  <dcterms:modified xsi:type="dcterms:W3CDTF">2024-12-27T12:40:00Z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  <property fmtid="{D5CDD505-2E9C-101B-9397-08002B2CF9AE}" pid="3" name="MediaServiceImageTags">
    <vt:lpwstr/>
  </property>
</Properties>
</file>