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F8D" w:rsidRDefault="00A95A76" w:rsidP="00F522AC">
      <w:pPr>
        <w:pStyle w:val="TtuloIndependiente"/>
        <w:pBdr>
          <w:top w:val="single" w:sz="12" w:space="1" w:color="auto"/>
          <w:bottom w:val="single" w:sz="12" w:space="1" w:color="auto"/>
        </w:pBdr>
        <w:jc w:val="center"/>
        <w:rPr>
          <w:color w:val="33CCCC"/>
          <w:sz w:val="40"/>
          <w:szCs w:val="40"/>
        </w:rPr>
      </w:pPr>
      <w:r>
        <w:rPr>
          <w:color w:val="FF0000"/>
          <w:sz w:val="44"/>
          <w:szCs w:val="44"/>
        </w:rPr>
        <w:t>A</w:t>
      </w:r>
      <w:r>
        <w:rPr>
          <w:color w:val="0000FF"/>
          <w:sz w:val="40"/>
          <w:szCs w:val="40"/>
        </w:rPr>
        <w:t>cceso</w:t>
      </w:r>
      <w:r w:rsidR="009C604D">
        <w:rPr>
          <w:color w:val="0000FF"/>
          <w:sz w:val="40"/>
          <w:szCs w:val="40"/>
        </w:rPr>
        <w:t xml:space="preserve"> </w:t>
      </w:r>
      <w:r w:rsidR="00F522AC">
        <w:rPr>
          <w:color w:val="FF0000"/>
          <w:sz w:val="44"/>
          <w:szCs w:val="44"/>
        </w:rPr>
        <w:t>P</w:t>
      </w:r>
      <w:r w:rsidR="00F522AC">
        <w:rPr>
          <w:color w:val="0000FF"/>
          <w:sz w:val="40"/>
          <w:szCs w:val="40"/>
        </w:rPr>
        <w:t xml:space="preserve">rogramas del </w:t>
      </w:r>
      <w:proofErr w:type="spellStart"/>
      <w:r w:rsidR="00F522AC" w:rsidRPr="00A15F46">
        <w:rPr>
          <w:rFonts w:ascii="Arial" w:hAnsi="Arial" w:cs="Arial"/>
          <w:color w:val="FF0000"/>
          <w:sz w:val="44"/>
          <w:szCs w:val="44"/>
        </w:rPr>
        <w:t>I</w:t>
      </w:r>
      <w:r w:rsidR="00F522AC" w:rsidRPr="008B4183">
        <w:rPr>
          <w:color w:val="33CCCC"/>
          <w:sz w:val="40"/>
          <w:szCs w:val="40"/>
        </w:rPr>
        <w:t>m</w:t>
      </w:r>
      <w:r w:rsidR="00F522AC" w:rsidRPr="008B4183">
        <w:rPr>
          <w:rFonts w:ascii="Arial" w:hAnsi="Arial" w:cs="Arial"/>
          <w:sz w:val="44"/>
          <w:szCs w:val="44"/>
        </w:rPr>
        <w:t>a</w:t>
      </w:r>
      <w:r w:rsidR="00F522AC" w:rsidRPr="008B4183">
        <w:rPr>
          <w:color w:val="33CCCC"/>
          <w:sz w:val="40"/>
          <w:szCs w:val="40"/>
        </w:rPr>
        <w:t>s</w:t>
      </w:r>
      <w:proofErr w:type="spellEnd"/>
    </w:p>
    <w:tbl>
      <w:tblPr>
        <w:tblW w:w="0" w:type="auto"/>
        <w:tblLook w:val="01E0" w:firstRow="1" w:lastRow="1" w:firstColumn="1" w:lastColumn="1" w:noHBand="0" w:noVBand="0"/>
      </w:tblPr>
      <w:tblGrid>
        <w:gridCol w:w="1581"/>
        <w:gridCol w:w="3476"/>
        <w:gridCol w:w="629"/>
        <w:gridCol w:w="296"/>
        <w:gridCol w:w="834"/>
        <w:gridCol w:w="2393"/>
      </w:tblGrid>
      <w:tr w:rsidR="0093124D" w:rsidTr="00F522AC">
        <w:trPr>
          <w:trHeight w:val="225"/>
        </w:trPr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CC99"/>
          </w:tcPr>
          <w:p w:rsidR="0093124D" w:rsidRPr="006C1318" w:rsidRDefault="00A95A76" w:rsidP="008F5F94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Servicio</w:t>
            </w:r>
          </w:p>
        </w:tc>
        <w:tc>
          <w:tcPr>
            <w:tcW w:w="410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CC99"/>
          </w:tcPr>
          <w:p w:rsidR="0093124D" w:rsidRPr="006C1318" w:rsidRDefault="00A95A76" w:rsidP="008F5F94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Teléfono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</w:tr>
      <w:tr w:rsidR="0093124D" w:rsidRPr="006C1318" w:rsidTr="00F522A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581" w:type="dxa"/>
            <w:shd w:val="clear" w:color="auto" w:fill="FFCC99"/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  <w:r w:rsidRPr="006C1318">
              <w:rPr>
                <w:sz w:val="20"/>
                <w:szCs w:val="20"/>
                <w:lang w:eastAsia="es-ES"/>
              </w:rPr>
              <w:t>Responsable:</w:t>
            </w:r>
          </w:p>
        </w:tc>
        <w:tc>
          <w:tcPr>
            <w:tcW w:w="3476" w:type="dxa"/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925" w:type="dxa"/>
            <w:gridSpan w:val="2"/>
            <w:shd w:val="clear" w:color="auto" w:fill="FFCC99"/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  <w:r w:rsidRPr="006C1318">
              <w:rPr>
                <w:sz w:val="20"/>
                <w:szCs w:val="20"/>
                <w:lang w:eastAsia="es-ES"/>
              </w:rPr>
              <w:t>Cargo:</w:t>
            </w:r>
          </w:p>
        </w:tc>
        <w:tc>
          <w:tcPr>
            <w:tcW w:w="3227" w:type="dxa"/>
            <w:gridSpan w:val="2"/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</w:tr>
    </w:tbl>
    <w:p w:rsidR="00555B28" w:rsidRDefault="0093124D" w:rsidP="008A3993">
      <w:pPr>
        <w:ind w:right="-285"/>
        <w:jc w:val="center"/>
        <w:rPr>
          <w:lang w:eastAsia="es-ES"/>
        </w:rPr>
      </w:pPr>
      <w:r w:rsidRPr="00EB4353">
        <w:rPr>
          <w:b/>
          <w:i/>
          <w:sz w:val="28"/>
          <w:szCs w:val="28"/>
          <w:lang w:eastAsia="es-ES"/>
        </w:rPr>
        <w:t>Por la presente autorizo a</w:t>
      </w:r>
      <w:r w:rsidR="00A95A76">
        <w:rPr>
          <w:b/>
          <w:i/>
          <w:sz w:val="28"/>
          <w:szCs w:val="28"/>
          <w:lang w:eastAsia="es-ES"/>
        </w:rPr>
        <w:t xml:space="preserve"> los siguientes funcionarios</w:t>
      </w:r>
      <w:r w:rsidR="00F522AC">
        <w:rPr>
          <w:b/>
          <w:i/>
          <w:sz w:val="28"/>
          <w:szCs w:val="28"/>
          <w:lang w:eastAsia="es-ES"/>
        </w:rPr>
        <w:t>:</w:t>
      </w: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846"/>
        <w:gridCol w:w="2835"/>
        <w:gridCol w:w="1134"/>
        <w:gridCol w:w="2268"/>
        <w:gridCol w:w="1276"/>
        <w:gridCol w:w="850"/>
      </w:tblGrid>
      <w:tr w:rsidR="00F522AC" w:rsidRPr="009B4F53" w:rsidTr="009E6042">
        <w:tc>
          <w:tcPr>
            <w:tcW w:w="846" w:type="dxa"/>
            <w:shd w:val="clear" w:color="auto" w:fill="E36C0A" w:themeFill="accent6" w:themeFillShade="BF"/>
            <w:vAlign w:val="center"/>
          </w:tcPr>
          <w:p w:rsidR="00F522AC" w:rsidRPr="009B4F53" w:rsidRDefault="00F522AC" w:rsidP="009B4F53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proofErr w:type="spellStart"/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Login</w:t>
            </w:r>
            <w:proofErr w:type="spellEnd"/>
          </w:p>
        </w:tc>
        <w:tc>
          <w:tcPr>
            <w:tcW w:w="2835" w:type="dxa"/>
            <w:shd w:val="clear" w:color="auto" w:fill="E36C0A" w:themeFill="accent6" w:themeFillShade="BF"/>
            <w:vAlign w:val="center"/>
          </w:tcPr>
          <w:p w:rsidR="00F522AC" w:rsidRPr="009B4F53" w:rsidRDefault="00F522AC" w:rsidP="009B4F53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Nombre y apellidos</w:t>
            </w:r>
          </w:p>
        </w:tc>
        <w:tc>
          <w:tcPr>
            <w:tcW w:w="1134" w:type="dxa"/>
            <w:shd w:val="clear" w:color="auto" w:fill="E36C0A" w:themeFill="accent6" w:themeFillShade="BF"/>
          </w:tcPr>
          <w:p w:rsidR="00F522AC" w:rsidRPr="009B4F53" w:rsidRDefault="00F522AC" w:rsidP="009B4F53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>
              <w:rPr>
                <w:color w:val="FFFFFF" w:themeColor="background1"/>
                <w:sz w:val="18"/>
                <w:szCs w:val="18"/>
                <w:lang w:eastAsia="es-ES"/>
              </w:rPr>
              <w:t>D.N.I.</w:t>
            </w:r>
          </w:p>
        </w:tc>
        <w:tc>
          <w:tcPr>
            <w:tcW w:w="2268" w:type="dxa"/>
            <w:shd w:val="clear" w:color="auto" w:fill="E36C0A" w:themeFill="accent6" w:themeFillShade="BF"/>
            <w:vAlign w:val="center"/>
          </w:tcPr>
          <w:p w:rsidR="00F522AC" w:rsidRPr="009B4F53" w:rsidRDefault="00F522AC" w:rsidP="009B4F53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Email</w:t>
            </w:r>
          </w:p>
        </w:tc>
        <w:tc>
          <w:tcPr>
            <w:tcW w:w="1276" w:type="dxa"/>
            <w:shd w:val="clear" w:color="auto" w:fill="E36C0A" w:themeFill="accent6" w:themeFillShade="BF"/>
            <w:vAlign w:val="center"/>
          </w:tcPr>
          <w:p w:rsidR="00F522AC" w:rsidRPr="009B4F53" w:rsidRDefault="00F522AC" w:rsidP="009B4F53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Teléfono</w:t>
            </w:r>
          </w:p>
        </w:tc>
        <w:tc>
          <w:tcPr>
            <w:tcW w:w="850" w:type="dxa"/>
            <w:shd w:val="clear" w:color="auto" w:fill="E36C0A" w:themeFill="accent6" w:themeFillShade="BF"/>
            <w:vAlign w:val="center"/>
          </w:tcPr>
          <w:p w:rsidR="00F522AC" w:rsidRPr="009B4F53" w:rsidRDefault="00F522AC" w:rsidP="009E6042">
            <w:pPr>
              <w:ind w:right="-108"/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 xml:space="preserve">Copia </w:t>
            </w:r>
            <w:r>
              <w:rPr>
                <w:color w:val="FFFFFF" w:themeColor="background1"/>
                <w:sz w:val="18"/>
                <w:szCs w:val="18"/>
                <w:lang w:eastAsia="es-ES"/>
              </w:rPr>
              <w:t>roles</w:t>
            </w: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 xml:space="preserve"> de</w:t>
            </w:r>
          </w:p>
        </w:tc>
      </w:tr>
      <w:tr w:rsidR="00F522AC" w:rsidRPr="009B4F53" w:rsidTr="009E6042">
        <w:tc>
          <w:tcPr>
            <w:tcW w:w="84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134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268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27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F522AC" w:rsidRPr="009B4F53" w:rsidTr="009E6042">
        <w:tc>
          <w:tcPr>
            <w:tcW w:w="84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134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268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27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F522AC" w:rsidRPr="009B4F53" w:rsidTr="009E6042">
        <w:tc>
          <w:tcPr>
            <w:tcW w:w="84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134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268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27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F522AC" w:rsidRPr="009B4F53" w:rsidTr="009E6042">
        <w:tc>
          <w:tcPr>
            <w:tcW w:w="84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134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268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27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F522AC" w:rsidRPr="009B4F53" w:rsidTr="009E6042">
        <w:tc>
          <w:tcPr>
            <w:tcW w:w="84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134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268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27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F522AC" w:rsidRPr="009B4F53" w:rsidTr="009E6042">
        <w:tc>
          <w:tcPr>
            <w:tcW w:w="84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134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268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27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F522AC" w:rsidRPr="009B4F53" w:rsidTr="009E6042">
        <w:tc>
          <w:tcPr>
            <w:tcW w:w="84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134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268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276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850" w:type="dxa"/>
          </w:tcPr>
          <w:p w:rsidR="00F522AC" w:rsidRDefault="00F522AC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</w:tbl>
    <w:p w:rsidR="00AE0355" w:rsidRDefault="00AE0355" w:rsidP="00AA390A">
      <w:pPr>
        <w:jc w:val="center"/>
        <w:rPr>
          <w:b/>
          <w:i/>
          <w:sz w:val="28"/>
          <w:szCs w:val="28"/>
          <w:lang w:eastAsia="es-ES"/>
        </w:rPr>
      </w:pPr>
    </w:p>
    <w:p w:rsidR="00E60CFC" w:rsidRPr="00E60CFC" w:rsidRDefault="00AA390A" w:rsidP="00AA390A">
      <w:pPr>
        <w:jc w:val="center"/>
        <w:rPr>
          <w:lang w:eastAsia="es-ES"/>
        </w:rPr>
      </w:pPr>
      <w:r w:rsidRPr="00EB4353">
        <w:rPr>
          <w:b/>
          <w:i/>
          <w:sz w:val="28"/>
          <w:szCs w:val="28"/>
          <w:lang w:eastAsia="es-ES"/>
        </w:rPr>
        <w:t xml:space="preserve">Por </w:t>
      </w:r>
      <w:r>
        <w:rPr>
          <w:b/>
          <w:i/>
          <w:sz w:val="28"/>
          <w:szCs w:val="28"/>
          <w:lang w:eastAsia="es-ES"/>
        </w:rPr>
        <w:t xml:space="preserve">otro lado se le retiran los </w:t>
      </w:r>
      <w:r w:rsidR="009E6042">
        <w:rPr>
          <w:b/>
          <w:i/>
          <w:sz w:val="28"/>
          <w:szCs w:val="28"/>
          <w:lang w:eastAsia="es-ES"/>
        </w:rPr>
        <w:t xml:space="preserve">roles de trabajo a los siguientes funcionarios </w:t>
      </w:r>
      <w:r>
        <w:rPr>
          <w:b/>
          <w:i/>
          <w:sz w:val="28"/>
          <w:szCs w:val="28"/>
          <w:lang w:eastAsia="es-ES"/>
        </w:rPr>
        <w:t>que han dejado de formar parte de este Servicio</w:t>
      </w:r>
      <w:r w:rsidRPr="00EB4353">
        <w:rPr>
          <w:b/>
          <w:i/>
          <w:sz w:val="28"/>
          <w:szCs w:val="28"/>
          <w:lang w:eastAsia="es-ES"/>
        </w:rPr>
        <w:t>:</w:t>
      </w:r>
      <w:r w:rsidRPr="00A95A76">
        <w:rPr>
          <w:lang w:eastAsia="es-ES"/>
        </w:rPr>
        <w:t xml:space="preserve">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94"/>
        <w:gridCol w:w="4961"/>
      </w:tblGrid>
      <w:tr w:rsidR="00AA390A" w:rsidRPr="009B4F53" w:rsidTr="00AA390A">
        <w:trPr>
          <w:jc w:val="center"/>
        </w:trPr>
        <w:tc>
          <w:tcPr>
            <w:tcW w:w="894" w:type="dxa"/>
            <w:shd w:val="clear" w:color="auto" w:fill="E36C0A" w:themeFill="accent6" w:themeFillShade="BF"/>
            <w:vAlign w:val="center"/>
          </w:tcPr>
          <w:p w:rsidR="00AA390A" w:rsidRPr="009B4F53" w:rsidRDefault="00AA390A" w:rsidP="00CE100C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proofErr w:type="spellStart"/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Login</w:t>
            </w:r>
            <w:proofErr w:type="spellEnd"/>
          </w:p>
        </w:tc>
        <w:tc>
          <w:tcPr>
            <w:tcW w:w="4961" w:type="dxa"/>
            <w:shd w:val="clear" w:color="auto" w:fill="E36C0A" w:themeFill="accent6" w:themeFillShade="BF"/>
            <w:vAlign w:val="center"/>
          </w:tcPr>
          <w:p w:rsidR="00AA390A" w:rsidRPr="009B4F53" w:rsidRDefault="00AA390A" w:rsidP="00CE100C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Nombre y apellidos</w:t>
            </w: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</w:tbl>
    <w:p w:rsidR="00E60CFC" w:rsidRDefault="00E60CFC" w:rsidP="00AA390A">
      <w:pPr>
        <w:jc w:val="center"/>
        <w:rPr>
          <w:lang w:eastAsia="es-ES"/>
        </w:rPr>
      </w:pPr>
    </w:p>
    <w:p w:rsidR="00AA390A" w:rsidRPr="00AA390A" w:rsidRDefault="00AA390A" w:rsidP="00AA390A">
      <w:pPr>
        <w:jc w:val="center"/>
        <w:rPr>
          <w:sz w:val="28"/>
          <w:szCs w:val="28"/>
          <w:lang w:eastAsia="es-ES"/>
        </w:rPr>
      </w:pPr>
      <w:r w:rsidRPr="00AA390A">
        <w:rPr>
          <w:sz w:val="28"/>
          <w:szCs w:val="28"/>
          <w:lang w:eastAsia="es-ES"/>
        </w:rPr>
        <w:t>La Jefe/Jefa de Servicio</w:t>
      </w:r>
    </w:p>
    <w:p w:rsidR="00AA390A" w:rsidRPr="00A95A76" w:rsidRDefault="00AA390A" w:rsidP="00AA390A">
      <w:pPr>
        <w:jc w:val="center"/>
        <w:rPr>
          <w:lang w:eastAsia="es-ES"/>
        </w:rPr>
      </w:pPr>
    </w:p>
    <w:sectPr w:rsidR="00AA390A" w:rsidRPr="00A95A76" w:rsidSect="00217E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85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1FEB" w:rsidRDefault="00651FEB" w:rsidP="00A065F7">
      <w:pPr>
        <w:spacing w:after="0"/>
      </w:pPr>
      <w:r>
        <w:separator/>
      </w:r>
    </w:p>
  </w:endnote>
  <w:endnote w:type="continuationSeparator" w:id="0">
    <w:p w:rsidR="00651FEB" w:rsidRDefault="00651FEB" w:rsidP="00A065F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doni SvtyTwo OS ITC TT-Book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1" w:usb1="00000000" w:usb2="01000407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6CEA" w:rsidRDefault="00876CE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3135" w:rsidRPr="004B7C93" w:rsidRDefault="008B4183" w:rsidP="001B4943">
    <w:pPr>
      <w:pStyle w:val="Piedepgina"/>
      <w:pBdr>
        <w:top w:val="single" w:sz="12" w:space="1" w:color="auto"/>
      </w:pBdr>
      <w:jc w:val="center"/>
      <w:rPr>
        <w:rFonts w:ascii="Broadway" w:hAnsi="Broadway"/>
        <w:b/>
        <w:sz w:val="22"/>
        <w:szCs w:val="22"/>
      </w:rPr>
    </w:pPr>
    <w:r>
      <w:rPr>
        <w:rFonts w:ascii="Broadway" w:hAnsi="Broadway"/>
        <w:b/>
        <w:sz w:val="22"/>
        <w:szCs w:val="22"/>
      </w:rPr>
      <w:t>Acceso a</w:t>
    </w:r>
    <w:r w:rsidR="00683135" w:rsidRPr="004B7C93">
      <w:rPr>
        <w:rFonts w:ascii="Broadway" w:hAnsi="Broadway"/>
        <w:b/>
        <w:sz w:val="22"/>
        <w:szCs w:val="22"/>
      </w:rPr>
      <w:t xml:space="preserve"> </w:t>
    </w:r>
    <w:r w:rsidR="00876CEA">
      <w:rPr>
        <w:rFonts w:ascii="Broadway" w:hAnsi="Broadway"/>
        <w:b/>
        <w:sz w:val="22"/>
        <w:szCs w:val="22"/>
      </w:rPr>
      <w:t>OAS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6CEA" w:rsidRDefault="00876CE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1FEB" w:rsidRDefault="00651FEB" w:rsidP="00A065F7">
      <w:pPr>
        <w:spacing w:after="0"/>
      </w:pPr>
      <w:r>
        <w:separator/>
      </w:r>
    </w:p>
  </w:footnote>
  <w:footnote w:type="continuationSeparator" w:id="0">
    <w:p w:rsidR="00651FEB" w:rsidRDefault="00651FEB" w:rsidP="00A065F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6CEA" w:rsidRDefault="00876CE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648" w:type="dxa"/>
      <w:tblBorders>
        <w:bottom w:val="single" w:sz="12" w:space="0" w:color="000000"/>
      </w:tblBorders>
      <w:tblLook w:val="01E0" w:firstRow="1" w:lastRow="1" w:firstColumn="1" w:lastColumn="1" w:noHBand="0" w:noVBand="0"/>
    </w:tblPr>
    <w:tblGrid>
      <w:gridCol w:w="4788"/>
      <w:gridCol w:w="4860"/>
    </w:tblGrid>
    <w:tr w:rsidR="00683135" w:rsidTr="00C34E1C">
      <w:tc>
        <w:tcPr>
          <w:tcW w:w="4788" w:type="dxa"/>
        </w:tcPr>
        <w:p w:rsidR="00683135" w:rsidRDefault="00FE0926" w:rsidP="00C34E1C">
          <w:pPr>
            <w:pStyle w:val="Encabezado"/>
            <w:tabs>
              <w:tab w:val="clear" w:pos="8504"/>
              <w:tab w:val="right" w:pos="9360"/>
            </w:tabs>
          </w:pPr>
          <w:r>
            <w:rPr>
              <w:noProof/>
              <w:lang w:eastAsia="es-ES"/>
            </w:rPr>
            <w:drawing>
              <wp:inline distT="0" distB="0" distL="0" distR="0">
                <wp:extent cx="1945005" cy="972185"/>
                <wp:effectExtent l="19050" t="0" r="0" b="0"/>
                <wp:docPr id="1" name="Imagen 1" descr="DGPI_CRI_C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GPI_CRI_C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5005" cy="972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60" w:type="dxa"/>
        </w:tcPr>
        <w:p w:rsidR="00683135" w:rsidRDefault="00683135" w:rsidP="009F75A4">
          <w:pPr>
            <w:pStyle w:val="Encabezado"/>
          </w:pPr>
        </w:p>
        <w:p w:rsidR="00683135" w:rsidRDefault="00FE0926" w:rsidP="00C34E1C">
          <w:pPr>
            <w:pStyle w:val="Encabezado"/>
            <w:ind w:left="358" w:right="-108"/>
          </w:pPr>
          <w:r>
            <w:rPr>
              <w:noProof/>
              <w:lang w:eastAsia="es-ES"/>
            </w:rPr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115570</wp:posOffset>
                </wp:positionH>
                <wp:positionV relativeFrom="paragraph">
                  <wp:posOffset>114300</wp:posOffset>
                </wp:positionV>
                <wp:extent cx="2533650" cy="333375"/>
                <wp:effectExtent l="19050" t="0" r="0" b="0"/>
                <wp:wrapSquare wrapText="bothSides"/>
                <wp:docPr id="3" name="Imagen 3" descr="IMAS Traza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IMAS Traza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33650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683135" w:rsidRDefault="003E7ABC" w:rsidP="009F75A4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-925899</wp:posOffset>
          </wp:positionH>
          <wp:positionV relativeFrom="paragraph">
            <wp:posOffset>-37105</wp:posOffset>
          </wp:positionV>
          <wp:extent cx="765014" cy="8434157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5875" cy="93256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6CEA" w:rsidRDefault="00876CE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DA41C2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BE409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B5C6F0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29A55F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E7E3E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5021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24645F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A5C201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C1CD8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712BD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E44E5"/>
    <w:multiLevelType w:val="hybridMultilevel"/>
    <w:tmpl w:val="8D7E9708"/>
    <w:lvl w:ilvl="0" w:tplc="0C0A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B711690"/>
    <w:multiLevelType w:val="hybridMultilevel"/>
    <w:tmpl w:val="A6F0E2FC"/>
    <w:lvl w:ilvl="0" w:tplc="0C0A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1F052F7"/>
    <w:multiLevelType w:val="hybridMultilevel"/>
    <w:tmpl w:val="E7600520"/>
    <w:lvl w:ilvl="0" w:tplc="06CE8A2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 w15:restartNumberingAfterBreak="0">
    <w:nsid w:val="143A3C56"/>
    <w:multiLevelType w:val="multilevel"/>
    <w:tmpl w:val="616CC3B4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4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 w15:restartNumberingAfterBreak="0">
    <w:nsid w:val="1F2D3E83"/>
    <w:multiLevelType w:val="hybridMultilevel"/>
    <w:tmpl w:val="CEA2D236"/>
    <w:lvl w:ilvl="0" w:tplc="0C0A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66902E3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MS Mincho" w:hAnsi="Tahoma" w:cs="Tahoma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D15BB0"/>
    <w:multiLevelType w:val="multilevel"/>
    <w:tmpl w:val="865CF100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2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21125F7E"/>
    <w:multiLevelType w:val="hybridMultilevel"/>
    <w:tmpl w:val="432C7EAE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1AE3B67"/>
    <w:multiLevelType w:val="hybridMultilevel"/>
    <w:tmpl w:val="865CF100"/>
    <w:lvl w:ilvl="0" w:tplc="0C0A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9A74DE66">
      <w:start w:val="2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23233EDF"/>
    <w:multiLevelType w:val="multilevel"/>
    <w:tmpl w:val="BCC2EADC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5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 w15:restartNumberingAfterBreak="0">
    <w:nsid w:val="24FF7E08"/>
    <w:multiLevelType w:val="hybridMultilevel"/>
    <w:tmpl w:val="A0765B22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26B22AF6"/>
    <w:multiLevelType w:val="hybridMultilevel"/>
    <w:tmpl w:val="BF361A4A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1" w15:restartNumberingAfterBreak="0">
    <w:nsid w:val="271A5606"/>
    <w:multiLevelType w:val="multilevel"/>
    <w:tmpl w:val="8DF458E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2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880"/>
        </w:tabs>
        <w:ind w:left="28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240"/>
        </w:tabs>
        <w:ind w:left="3240" w:hanging="2520"/>
      </w:pPr>
      <w:rPr>
        <w:rFonts w:hint="default"/>
      </w:rPr>
    </w:lvl>
  </w:abstractNum>
  <w:abstractNum w:abstractNumId="22" w15:restartNumberingAfterBreak="0">
    <w:nsid w:val="2C8821D9"/>
    <w:multiLevelType w:val="hybridMultilevel"/>
    <w:tmpl w:val="971EF8D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28C2A42"/>
    <w:multiLevelType w:val="hybridMultilevel"/>
    <w:tmpl w:val="C988092C"/>
    <w:lvl w:ilvl="0" w:tplc="0C0A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4" w15:restartNumberingAfterBreak="0">
    <w:nsid w:val="4E1C5E29"/>
    <w:multiLevelType w:val="multilevel"/>
    <w:tmpl w:val="DF58C088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 w15:restartNumberingAfterBreak="0">
    <w:nsid w:val="5604210B"/>
    <w:multiLevelType w:val="hybridMultilevel"/>
    <w:tmpl w:val="A260DBF4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563B5273"/>
    <w:multiLevelType w:val="multilevel"/>
    <w:tmpl w:val="865CF100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2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 w15:restartNumberingAfterBreak="0">
    <w:nsid w:val="5795338B"/>
    <w:multiLevelType w:val="hybridMultilevel"/>
    <w:tmpl w:val="90BAAFD2"/>
    <w:lvl w:ilvl="0" w:tplc="D460E974">
      <w:start w:val="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ahoma" w:eastAsia="MS Mincho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65CF0A3F"/>
    <w:multiLevelType w:val="hybridMultilevel"/>
    <w:tmpl w:val="A364C9CE"/>
    <w:lvl w:ilvl="0" w:tplc="0C0A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9" w15:restartNumberingAfterBreak="0">
    <w:nsid w:val="66CB59EC"/>
    <w:multiLevelType w:val="hybridMultilevel"/>
    <w:tmpl w:val="387C3884"/>
    <w:lvl w:ilvl="0" w:tplc="0C0A0019">
      <w:start w:val="1"/>
      <w:numFmt w:val="lowerLetter"/>
      <w:lvlText w:val="%1."/>
      <w:lvlJc w:val="left"/>
      <w:pPr>
        <w:tabs>
          <w:tab w:val="num" w:pos="1785"/>
        </w:tabs>
        <w:ind w:left="1785" w:hanging="360"/>
      </w:p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121FE0">
      <w:start w:val="6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B957EB5"/>
    <w:multiLevelType w:val="hybridMultilevel"/>
    <w:tmpl w:val="A62EDD50"/>
    <w:lvl w:ilvl="0" w:tplc="F7A8AF5A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20" w:hanging="360"/>
      </w:pPr>
    </w:lvl>
    <w:lvl w:ilvl="2" w:tplc="0C0A001B" w:tentative="1">
      <w:start w:val="1"/>
      <w:numFmt w:val="lowerRoman"/>
      <w:lvlText w:val="%3."/>
      <w:lvlJc w:val="right"/>
      <w:pPr>
        <w:ind w:left="2340" w:hanging="180"/>
      </w:pPr>
    </w:lvl>
    <w:lvl w:ilvl="3" w:tplc="0C0A000F" w:tentative="1">
      <w:start w:val="1"/>
      <w:numFmt w:val="decimal"/>
      <w:lvlText w:val="%4."/>
      <w:lvlJc w:val="left"/>
      <w:pPr>
        <w:ind w:left="3060" w:hanging="360"/>
      </w:pPr>
    </w:lvl>
    <w:lvl w:ilvl="4" w:tplc="0C0A0019" w:tentative="1">
      <w:start w:val="1"/>
      <w:numFmt w:val="lowerLetter"/>
      <w:lvlText w:val="%5."/>
      <w:lvlJc w:val="left"/>
      <w:pPr>
        <w:ind w:left="3780" w:hanging="360"/>
      </w:pPr>
    </w:lvl>
    <w:lvl w:ilvl="5" w:tplc="0C0A001B" w:tentative="1">
      <w:start w:val="1"/>
      <w:numFmt w:val="lowerRoman"/>
      <w:lvlText w:val="%6."/>
      <w:lvlJc w:val="right"/>
      <w:pPr>
        <w:ind w:left="4500" w:hanging="180"/>
      </w:pPr>
    </w:lvl>
    <w:lvl w:ilvl="6" w:tplc="0C0A000F" w:tentative="1">
      <w:start w:val="1"/>
      <w:numFmt w:val="decimal"/>
      <w:lvlText w:val="%7."/>
      <w:lvlJc w:val="left"/>
      <w:pPr>
        <w:ind w:left="5220" w:hanging="360"/>
      </w:pPr>
    </w:lvl>
    <w:lvl w:ilvl="7" w:tplc="0C0A0019" w:tentative="1">
      <w:start w:val="1"/>
      <w:numFmt w:val="lowerLetter"/>
      <w:lvlText w:val="%8."/>
      <w:lvlJc w:val="left"/>
      <w:pPr>
        <w:ind w:left="5940" w:hanging="360"/>
      </w:pPr>
    </w:lvl>
    <w:lvl w:ilvl="8" w:tplc="0C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" w15:restartNumberingAfterBreak="0">
    <w:nsid w:val="6CB77FC8"/>
    <w:multiLevelType w:val="hybridMultilevel"/>
    <w:tmpl w:val="2E6EAD82"/>
    <w:lvl w:ilvl="0" w:tplc="66902E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MS Mincho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0FE213E"/>
    <w:multiLevelType w:val="hybridMultilevel"/>
    <w:tmpl w:val="6F44177C"/>
    <w:lvl w:ilvl="0" w:tplc="F7A8AF5A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20" w:hanging="360"/>
      </w:pPr>
    </w:lvl>
    <w:lvl w:ilvl="2" w:tplc="0C0A001B" w:tentative="1">
      <w:start w:val="1"/>
      <w:numFmt w:val="lowerRoman"/>
      <w:lvlText w:val="%3."/>
      <w:lvlJc w:val="right"/>
      <w:pPr>
        <w:ind w:left="2340" w:hanging="180"/>
      </w:pPr>
    </w:lvl>
    <w:lvl w:ilvl="3" w:tplc="0C0A000F" w:tentative="1">
      <w:start w:val="1"/>
      <w:numFmt w:val="decimal"/>
      <w:lvlText w:val="%4."/>
      <w:lvlJc w:val="left"/>
      <w:pPr>
        <w:ind w:left="3060" w:hanging="360"/>
      </w:pPr>
    </w:lvl>
    <w:lvl w:ilvl="4" w:tplc="0C0A0019" w:tentative="1">
      <w:start w:val="1"/>
      <w:numFmt w:val="lowerLetter"/>
      <w:lvlText w:val="%5."/>
      <w:lvlJc w:val="left"/>
      <w:pPr>
        <w:ind w:left="3780" w:hanging="360"/>
      </w:pPr>
    </w:lvl>
    <w:lvl w:ilvl="5" w:tplc="0C0A001B" w:tentative="1">
      <w:start w:val="1"/>
      <w:numFmt w:val="lowerRoman"/>
      <w:lvlText w:val="%6."/>
      <w:lvlJc w:val="right"/>
      <w:pPr>
        <w:ind w:left="4500" w:hanging="180"/>
      </w:pPr>
    </w:lvl>
    <w:lvl w:ilvl="6" w:tplc="0C0A000F" w:tentative="1">
      <w:start w:val="1"/>
      <w:numFmt w:val="decimal"/>
      <w:lvlText w:val="%7."/>
      <w:lvlJc w:val="left"/>
      <w:pPr>
        <w:ind w:left="5220" w:hanging="360"/>
      </w:pPr>
    </w:lvl>
    <w:lvl w:ilvl="7" w:tplc="0C0A0019" w:tentative="1">
      <w:start w:val="1"/>
      <w:numFmt w:val="lowerLetter"/>
      <w:lvlText w:val="%8."/>
      <w:lvlJc w:val="left"/>
      <w:pPr>
        <w:ind w:left="5940" w:hanging="360"/>
      </w:pPr>
    </w:lvl>
    <w:lvl w:ilvl="8" w:tplc="0C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758845D7"/>
    <w:multiLevelType w:val="hybridMultilevel"/>
    <w:tmpl w:val="F8B4AAE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E76CBB"/>
    <w:multiLevelType w:val="hybridMultilevel"/>
    <w:tmpl w:val="201AEC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4"/>
  </w:num>
  <w:num w:numId="3">
    <w:abstractNumId w:val="31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32"/>
  </w:num>
  <w:num w:numId="15">
    <w:abstractNumId w:val="30"/>
  </w:num>
  <w:num w:numId="16">
    <w:abstractNumId w:val="17"/>
  </w:num>
  <w:num w:numId="17">
    <w:abstractNumId w:val="12"/>
  </w:num>
  <w:num w:numId="18">
    <w:abstractNumId w:val="33"/>
  </w:num>
  <w:num w:numId="19">
    <w:abstractNumId w:val="29"/>
  </w:num>
  <w:num w:numId="20">
    <w:abstractNumId w:val="15"/>
  </w:num>
  <w:num w:numId="21">
    <w:abstractNumId w:val="26"/>
  </w:num>
  <w:num w:numId="22">
    <w:abstractNumId w:val="28"/>
  </w:num>
  <w:num w:numId="23">
    <w:abstractNumId w:val="23"/>
  </w:num>
  <w:num w:numId="24">
    <w:abstractNumId w:val="13"/>
  </w:num>
  <w:num w:numId="25">
    <w:abstractNumId w:val="22"/>
  </w:num>
  <w:num w:numId="26">
    <w:abstractNumId w:val="11"/>
  </w:num>
  <w:num w:numId="27">
    <w:abstractNumId w:val="10"/>
  </w:num>
  <w:num w:numId="28">
    <w:abstractNumId w:val="24"/>
  </w:num>
  <w:num w:numId="29">
    <w:abstractNumId w:val="18"/>
  </w:num>
  <w:num w:numId="30">
    <w:abstractNumId w:val="27"/>
  </w:num>
  <w:num w:numId="31">
    <w:abstractNumId w:val="20"/>
  </w:num>
  <w:num w:numId="32">
    <w:abstractNumId w:val="16"/>
  </w:num>
  <w:num w:numId="33">
    <w:abstractNumId w:val="21"/>
  </w:num>
  <w:num w:numId="34">
    <w:abstractNumId w:val="19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1265" style="mso-position-horizontal-relative:page;mso-position-vertical-relative:page;v-text-anchor:middle" o:allowincell="f" fillcolor="#95b3d7" strokecolor="#95b3d7">
      <v:fill color="#95b3d7" opacity="52429f" color2="#dbe5f1" angle="-45" focus="-50%" type="gradient"/>
      <v:stroke color="#95b3d7" weight="1pt"/>
      <v:shadow on="t" type="perspective" color="#243f60" opacity=".5" offset="1pt" offset2="-3pt"/>
      <v:textbox style="layout-flow:vertical;mso-layout-flow-alt:bottom-to-top" inset="1in,7.2pt,,7.2pt"/>
      <o:colormru v:ext="edit" colors="#60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156"/>
    <w:rsid w:val="00001C85"/>
    <w:rsid w:val="00020B9C"/>
    <w:rsid w:val="0003464A"/>
    <w:rsid w:val="000408B4"/>
    <w:rsid w:val="00053992"/>
    <w:rsid w:val="00054CEB"/>
    <w:rsid w:val="00060087"/>
    <w:rsid w:val="0006109E"/>
    <w:rsid w:val="00061C05"/>
    <w:rsid w:val="0006436C"/>
    <w:rsid w:val="00090628"/>
    <w:rsid w:val="000C1267"/>
    <w:rsid w:val="000D27C8"/>
    <w:rsid w:val="000E7B19"/>
    <w:rsid w:val="000F04D1"/>
    <w:rsid w:val="000F17C2"/>
    <w:rsid w:val="000F5AF4"/>
    <w:rsid w:val="00107EB6"/>
    <w:rsid w:val="00156767"/>
    <w:rsid w:val="00163521"/>
    <w:rsid w:val="00163C5F"/>
    <w:rsid w:val="00164A82"/>
    <w:rsid w:val="0016546A"/>
    <w:rsid w:val="001763E1"/>
    <w:rsid w:val="001839D7"/>
    <w:rsid w:val="00184A7A"/>
    <w:rsid w:val="00185C0E"/>
    <w:rsid w:val="00192328"/>
    <w:rsid w:val="001A1DAD"/>
    <w:rsid w:val="001A46A6"/>
    <w:rsid w:val="001A6E0E"/>
    <w:rsid w:val="001B4943"/>
    <w:rsid w:val="001B4B2E"/>
    <w:rsid w:val="001C0A14"/>
    <w:rsid w:val="001C6E44"/>
    <w:rsid w:val="001D66D4"/>
    <w:rsid w:val="001E7271"/>
    <w:rsid w:val="00202BBD"/>
    <w:rsid w:val="00217E40"/>
    <w:rsid w:val="00217EA9"/>
    <w:rsid w:val="00227EDD"/>
    <w:rsid w:val="00233F95"/>
    <w:rsid w:val="00241E9D"/>
    <w:rsid w:val="002448CE"/>
    <w:rsid w:val="00251273"/>
    <w:rsid w:val="00252144"/>
    <w:rsid w:val="002900B5"/>
    <w:rsid w:val="002A7BD2"/>
    <w:rsid w:val="002D0AC6"/>
    <w:rsid w:val="002D1FCA"/>
    <w:rsid w:val="002E5738"/>
    <w:rsid w:val="002F330A"/>
    <w:rsid w:val="00325E2E"/>
    <w:rsid w:val="003438BC"/>
    <w:rsid w:val="0036117E"/>
    <w:rsid w:val="00373A84"/>
    <w:rsid w:val="00383DA5"/>
    <w:rsid w:val="003A3F61"/>
    <w:rsid w:val="003A4574"/>
    <w:rsid w:val="003B5F45"/>
    <w:rsid w:val="003C284F"/>
    <w:rsid w:val="003C7235"/>
    <w:rsid w:val="003C7AD0"/>
    <w:rsid w:val="003E1AD4"/>
    <w:rsid w:val="003E7ABC"/>
    <w:rsid w:val="00400792"/>
    <w:rsid w:val="00400C86"/>
    <w:rsid w:val="00405396"/>
    <w:rsid w:val="00407EEE"/>
    <w:rsid w:val="00411D73"/>
    <w:rsid w:val="0042203B"/>
    <w:rsid w:val="0043291F"/>
    <w:rsid w:val="004875DA"/>
    <w:rsid w:val="00494398"/>
    <w:rsid w:val="004A3264"/>
    <w:rsid w:val="004B488A"/>
    <w:rsid w:val="004B7C93"/>
    <w:rsid w:val="004C08F3"/>
    <w:rsid w:val="004C08FF"/>
    <w:rsid w:val="004D7ECB"/>
    <w:rsid w:val="004E1304"/>
    <w:rsid w:val="00525234"/>
    <w:rsid w:val="005513F5"/>
    <w:rsid w:val="00555B28"/>
    <w:rsid w:val="00561027"/>
    <w:rsid w:val="005802FC"/>
    <w:rsid w:val="0058461D"/>
    <w:rsid w:val="00592241"/>
    <w:rsid w:val="005969CE"/>
    <w:rsid w:val="005A29D7"/>
    <w:rsid w:val="005B3DE6"/>
    <w:rsid w:val="005B414F"/>
    <w:rsid w:val="005D640C"/>
    <w:rsid w:val="005E287F"/>
    <w:rsid w:val="00640C62"/>
    <w:rsid w:val="00651FEB"/>
    <w:rsid w:val="006726B0"/>
    <w:rsid w:val="0068288E"/>
    <w:rsid w:val="00683135"/>
    <w:rsid w:val="0069621B"/>
    <w:rsid w:val="006C1318"/>
    <w:rsid w:val="006C157B"/>
    <w:rsid w:val="006C58C7"/>
    <w:rsid w:val="006E15E9"/>
    <w:rsid w:val="006F6DB9"/>
    <w:rsid w:val="00722886"/>
    <w:rsid w:val="0073235B"/>
    <w:rsid w:val="00753E63"/>
    <w:rsid w:val="0076055B"/>
    <w:rsid w:val="00767ED9"/>
    <w:rsid w:val="00773276"/>
    <w:rsid w:val="007865B8"/>
    <w:rsid w:val="007A025B"/>
    <w:rsid w:val="007B1D3C"/>
    <w:rsid w:val="007B42F2"/>
    <w:rsid w:val="007F7D2A"/>
    <w:rsid w:val="00814155"/>
    <w:rsid w:val="00822C10"/>
    <w:rsid w:val="008314CF"/>
    <w:rsid w:val="00852A32"/>
    <w:rsid w:val="00862156"/>
    <w:rsid w:val="008642B2"/>
    <w:rsid w:val="00870D2B"/>
    <w:rsid w:val="00876CEA"/>
    <w:rsid w:val="0088007C"/>
    <w:rsid w:val="008818E7"/>
    <w:rsid w:val="008837D2"/>
    <w:rsid w:val="00884464"/>
    <w:rsid w:val="00884EE0"/>
    <w:rsid w:val="00886A17"/>
    <w:rsid w:val="008A2E59"/>
    <w:rsid w:val="008A3993"/>
    <w:rsid w:val="008B0173"/>
    <w:rsid w:val="008B4183"/>
    <w:rsid w:val="008C52B6"/>
    <w:rsid w:val="008F5F94"/>
    <w:rsid w:val="00913B4D"/>
    <w:rsid w:val="00925B11"/>
    <w:rsid w:val="0093124D"/>
    <w:rsid w:val="00934D8B"/>
    <w:rsid w:val="00960267"/>
    <w:rsid w:val="00965D7E"/>
    <w:rsid w:val="00971822"/>
    <w:rsid w:val="00986C5B"/>
    <w:rsid w:val="00986DE6"/>
    <w:rsid w:val="009875F6"/>
    <w:rsid w:val="00990EF9"/>
    <w:rsid w:val="009910E1"/>
    <w:rsid w:val="009A5CE7"/>
    <w:rsid w:val="009B2524"/>
    <w:rsid w:val="009B4F53"/>
    <w:rsid w:val="009B571E"/>
    <w:rsid w:val="009C604D"/>
    <w:rsid w:val="009C6F27"/>
    <w:rsid w:val="009D2130"/>
    <w:rsid w:val="009E3BFB"/>
    <w:rsid w:val="009E6042"/>
    <w:rsid w:val="009F1C2E"/>
    <w:rsid w:val="009F75A4"/>
    <w:rsid w:val="00A0358E"/>
    <w:rsid w:val="00A04131"/>
    <w:rsid w:val="00A065F7"/>
    <w:rsid w:val="00A15F46"/>
    <w:rsid w:val="00A22B4F"/>
    <w:rsid w:val="00A46C49"/>
    <w:rsid w:val="00A9549F"/>
    <w:rsid w:val="00A95A76"/>
    <w:rsid w:val="00AA390A"/>
    <w:rsid w:val="00AA4C20"/>
    <w:rsid w:val="00AA7EB4"/>
    <w:rsid w:val="00AB5934"/>
    <w:rsid w:val="00AD1623"/>
    <w:rsid w:val="00AE0355"/>
    <w:rsid w:val="00AE5CC7"/>
    <w:rsid w:val="00B1459D"/>
    <w:rsid w:val="00B259E8"/>
    <w:rsid w:val="00B26D7A"/>
    <w:rsid w:val="00B30E56"/>
    <w:rsid w:val="00B3790B"/>
    <w:rsid w:val="00B54289"/>
    <w:rsid w:val="00B57E14"/>
    <w:rsid w:val="00B66676"/>
    <w:rsid w:val="00B74842"/>
    <w:rsid w:val="00B82B27"/>
    <w:rsid w:val="00B83CDD"/>
    <w:rsid w:val="00B85708"/>
    <w:rsid w:val="00B87AAA"/>
    <w:rsid w:val="00B94F76"/>
    <w:rsid w:val="00BA7E7E"/>
    <w:rsid w:val="00BB240D"/>
    <w:rsid w:val="00BB709B"/>
    <w:rsid w:val="00C04536"/>
    <w:rsid w:val="00C10344"/>
    <w:rsid w:val="00C14F76"/>
    <w:rsid w:val="00C17B91"/>
    <w:rsid w:val="00C34E1C"/>
    <w:rsid w:val="00C44B6E"/>
    <w:rsid w:val="00C5437C"/>
    <w:rsid w:val="00C57B94"/>
    <w:rsid w:val="00CA5DE4"/>
    <w:rsid w:val="00CB4D18"/>
    <w:rsid w:val="00CC3E42"/>
    <w:rsid w:val="00CC6C53"/>
    <w:rsid w:val="00CC730E"/>
    <w:rsid w:val="00CC7FCF"/>
    <w:rsid w:val="00CD58CD"/>
    <w:rsid w:val="00CD7D5E"/>
    <w:rsid w:val="00CE42E0"/>
    <w:rsid w:val="00CE6F8D"/>
    <w:rsid w:val="00D00700"/>
    <w:rsid w:val="00D01B17"/>
    <w:rsid w:val="00D15ACF"/>
    <w:rsid w:val="00D21584"/>
    <w:rsid w:val="00D25EEC"/>
    <w:rsid w:val="00D26FC9"/>
    <w:rsid w:val="00D30713"/>
    <w:rsid w:val="00D50DE2"/>
    <w:rsid w:val="00D94E99"/>
    <w:rsid w:val="00DA406E"/>
    <w:rsid w:val="00DA61A6"/>
    <w:rsid w:val="00DB03B6"/>
    <w:rsid w:val="00DD7DAD"/>
    <w:rsid w:val="00DE309E"/>
    <w:rsid w:val="00DE4AD4"/>
    <w:rsid w:val="00DF48C5"/>
    <w:rsid w:val="00DF50ED"/>
    <w:rsid w:val="00DF5D6E"/>
    <w:rsid w:val="00E02403"/>
    <w:rsid w:val="00E1190F"/>
    <w:rsid w:val="00E37F4B"/>
    <w:rsid w:val="00E4461E"/>
    <w:rsid w:val="00E51B89"/>
    <w:rsid w:val="00E579DF"/>
    <w:rsid w:val="00E60CFC"/>
    <w:rsid w:val="00E70387"/>
    <w:rsid w:val="00E8356C"/>
    <w:rsid w:val="00E95C98"/>
    <w:rsid w:val="00EB4353"/>
    <w:rsid w:val="00EB6D52"/>
    <w:rsid w:val="00EC2180"/>
    <w:rsid w:val="00EC6A92"/>
    <w:rsid w:val="00ED049D"/>
    <w:rsid w:val="00EE2BF8"/>
    <w:rsid w:val="00EF7F02"/>
    <w:rsid w:val="00F00E4A"/>
    <w:rsid w:val="00F01CF1"/>
    <w:rsid w:val="00F01DAC"/>
    <w:rsid w:val="00F10582"/>
    <w:rsid w:val="00F20203"/>
    <w:rsid w:val="00F22917"/>
    <w:rsid w:val="00F42776"/>
    <w:rsid w:val="00F47653"/>
    <w:rsid w:val="00F522AC"/>
    <w:rsid w:val="00F545A1"/>
    <w:rsid w:val="00F61C3E"/>
    <w:rsid w:val="00F649E1"/>
    <w:rsid w:val="00F74FEB"/>
    <w:rsid w:val="00FA5712"/>
    <w:rsid w:val="00FA596E"/>
    <w:rsid w:val="00FC34E9"/>
    <w:rsid w:val="00FC46C1"/>
    <w:rsid w:val="00FE0926"/>
    <w:rsid w:val="00FF1A28"/>
    <w:rsid w:val="00FF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 style="mso-position-horizontal-relative:page;mso-position-vertical-relative:page;v-text-anchor:middle" o:allowincell="f" fillcolor="#95b3d7" strokecolor="#95b3d7">
      <v:fill color="#95b3d7" opacity="52429f" color2="#dbe5f1" angle="-45" focus="-50%" type="gradient"/>
      <v:stroke color="#95b3d7" weight="1pt"/>
      <v:shadow on="t" type="perspective" color="#243f60" opacity=".5" offset="1pt" offset2="-3pt"/>
      <v:textbox style="layout-flow:vertical;mso-layout-flow-alt:bottom-to-top" inset="1in,7.2pt,,7.2pt"/>
      <o:colormru v:ext="edit" colors="#603"/>
    </o:shapedefaults>
    <o:shapelayout v:ext="edit">
      <o:idmap v:ext="edit" data="1"/>
    </o:shapelayout>
  </w:shapeDefaults>
  <w:decimalSymbol w:val=","/>
  <w:listSeparator w:val=";"/>
  <w15:docId w15:val="{67569873-79C4-4189-BF0A-F16E7709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MS Mincho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2917"/>
    <w:pPr>
      <w:spacing w:after="200"/>
      <w:jc w:val="both"/>
    </w:pPr>
    <w:rPr>
      <w:rFonts w:ascii="Arial" w:hAnsi="Arial" w:cs="Arial"/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86DE6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qFormat/>
    <w:rsid w:val="00862156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86DE6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986DE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Puesto">
    <w:name w:val="Title"/>
    <w:basedOn w:val="Normal"/>
    <w:next w:val="Normal"/>
    <w:link w:val="PuestoCar"/>
    <w:uiPriority w:val="10"/>
    <w:qFormat/>
    <w:rsid w:val="00986DE6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986DE6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customStyle="1" w:styleId="Subtitulosinformes">
    <w:name w:val="Subtitulos informes"/>
    <w:basedOn w:val="Normal"/>
    <w:link w:val="SubtitulosinformesCar"/>
    <w:rsid w:val="00F22917"/>
    <w:pPr>
      <w:shd w:val="clear" w:color="auto" w:fill="000000"/>
      <w:jc w:val="left"/>
    </w:pPr>
    <w:rPr>
      <w:b/>
      <w:color w:val="000000"/>
      <w:sz w:val="40"/>
      <w:szCs w:val="40"/>
      <w:bdr w:val="single" w:sz="4" w:space="0" w:color="auto"/>
      <w:shd w:val="clear" w:color="auto" w:fill="FFFFFF"/>
    </w:rPr>
  </w:style>
  <w:style w:type="paragraph" w:customStyle="1" w:styleId="SubtitulosparaInformes">
    <w:name w:val="Subtitulos para Informes"/>
    <w:basedOn w:val="Subtitulosinformes"/>
    <w:next w:val="Normal"/>
    <w:link w:val="SubtitulosparaInformesCar"/>
    <w:rsid w:val="00BB240D"/>
  </w:style>
  <w:style w:type="character" w:customStyle="1" w:styleId="SubtitulosinformesCar">
    <w:name w:val="Subtitulos informes Car"/>
    <w:basedOn w:val="Fuentedeprrafopredeter"/>
    <w:link w:val="Subtitulosinformes"/>
    <w:rsid w:val="00F22917"/>
    <w:rPr>
      <w:rFonts w:ascii="Arial" w:hAnsi="Arial" w:cs="Arial"/>
      <w:b/>
      <w:color w:val="000000"/>
      <w:sz w:val="40"/>
      <w:szCs w:val="40"/>
      <w:bdr w:val="single" w:sz="4" w:space="0" w:color="auto"/>
      <w:shd w:val="clear" w:color="auto" w:fill="000000"/>
    </w:rPr>
  </w:style>
  <w:style w:type="paragraph" w:customStyle="1" w:styleId="SubtituloInformes">
    <w:name w:val="Subtitulo Informes"/>
    <w:basedOn w:val="SubtitulosparaInformes"/>
    <w:next w:val="Normal"/>
    <w:link w:val="SubtituloInformesCar"/>
    <w:qFormat/>
    <w:rsid w:val="00BB240D"/>
  </w:style>
  <w:style w:type="character" w:customStyle="1" w:styleId="SubtitulosparaInformesCar">
    <w:name w:val="Subtitulos para Informes Car"/>
    <w:basedOn w:val="SubtitulosinformesCar"/>
    <w:link w:val="SubtitulosparaInformes"/>
    <w:rsid w:val="00BB240D"/>
    <w:rPr>
      <w:rFonts w:ascii="Arial" w:hAnsi="Arial" w:cs="Arial"/>
      <w:b/>
      <w:color w:val="000000"/>
      <w:sz w:val="40"/>
      <w:szCs w:val="40"/>
      <w:bdr w:val="single" w:sz="4" w:space="0" w:color="auto"/>
      <w:shd w:val="clear" w:color="auto" w:fill="000000"/>
    </w:rPr>
  </w:style>
  <w:style w:type="table" w:styleId="Tablaconcuadrcula">
    <w:name w:val="Table Grid"/>
    <w:basedOn w:val="Tablanormal"/>
    <w:rsid w:val="00BB240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ubtituloInformesCar">
    <w:name w:val="Subtitulo Informes Car"/>
    <w:basedOn w:val="SubtitulosparaInformesCar"/>
    <w:link w:val="SubtituloInformes"/>
    <w:rsid w:val="00BB240D"/>
    <w:rPr>
      <w:rFonts w:ascii="Arial" w:hAnsi="Arial" w:cs="Arial"/>
      <w:b/>
      <w:color w:val="000000"/>
      <w:sz w:val="40"/>
      <w:szCs w:val="40"/>
      <w:bdr w:val="single" w:sz="4" w:space="0" w:color="auto"/>
      <w:shd w:val="clear" w:color="auto" w:fill="000000"/>
    </w:rPr>
  </w:style>
  <w:style w:type="paragraph" w:styleId="Encabezado">
    <w:name w:val="header"/>
    <w:basedOn w:val="Normal"/>
    <w:link w:val="EncabezadoCar"/>
    <w:uiPriority w:val="99"/>
    <w:unhideWhenUsed/>
    <w:rsid w:val="00A065F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065F7"/>
    <w:rPr>
      <w:rFonts w:ascii="Arial" w:hAnsi="Arial" w:cs="Arial"/>
      <w:sz w:val="24"/>
      <w:szCs w:val="24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A065F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065F7"/>
    <w:rPr>
      <w:rFonts w:ascii="Arial" w:hAnsi="Arial" w:cs="Arial"/>
      <w:sz w:val="24"/>
      <w:szCs w:val="24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65F7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65F7"/>
    <w:rPr>
      <w:rFonts w:ascii="Tahoma" w:hAnsi="Tahoma" w:cs="Tahoma"/>
      <w:sz w:val="16"/>
      <w:szCs w:val="16"/>
      <w:lang w:eastAsia="en-US"/>
    </w:rPr>
  </w:style>
  <w:style w:type="paragraph" w:styleId="TDC1">
    <w:name w:val="toc 1"/>
    <w:basedOn w:val="Normal"/>
    <w:next w:val="Normal"/>
    <w:rsid w:val="00862156"/>
    <w:pPr>
      <w:tabs>
        <w:tab w:val="right" w:leader="dot" w:pos="9639"/>
      </w:tabs>
      <w:spacing w:before="120" w:after="0"/>
      <w:ind w:left="425" w:hanging="425"/>
    </w:pPr>
    <w:rPr>
      <w:rFonts w:ascii="Tahoma" w:eastAsia="Times New Roman" w:hAnsi="Tahoma" w:cs="Times New Roman"/>
      <w:b/>
      <w:noProof/>
      <w:sz w:val="22"/>
      <w:szCs w:val="26"/>
      <w:lang w:eastAsia="es-ES"/>
    </w:rPr>
  </w:style>
  <w:style w:type="paragraph" w:styleId="TDC2">
    <w:name w:val="toc 2"/>
    <w:basedOn w:val="TDC1"/>
    <w:next w:val="Normal"/>
    <w:rsid w:val="00862156"/>
    <w:pPr>
      <w:ind w:left="1134" w:hanging="709"/>
    </w:pPr>
  </w:style>
  <w:style w:type="paragraph" w:styleId="TDC3">
    <w:name w:val="toc 3"/>
    <w:basedOn w:val="TDC1"/>
    <w:next w:val="Normal"/>
    <w:rsid w:val="00862156"/>
    <w:pPr>
      <w:ind w:left="1985" w:hanging="851"/>
    </w:pPr>
  </w:style>
  <w:style w:type="paragraph" w:customStyle="1" w:styleId="TtuloIndependiente">
    <w:name w:val="Título Independiente"/>
    <w:basedOn w:val="Normal"/>
    <w:next w:val="Ttulo2"/>
    <w:rsid w:val="00862156"/>
    <w:pPr>
      <w:spacing w:before="240" w:after="240"/>
    </w:pPr>
    <w:rPr>
      <w:rFonts w:ascii="Tahoma" w:eastAsia="Times New Roman" w:hAnsi="Tahoma" w:cs="Times New Roman"/>
      <w:b/>
      <w:sz w:val="26"/>
      <w:szCs w:val="20"/>
      <w:lang w:eastAsia="es-ES"/>
    </w:rPr>
  </w:style>
  <w:style w:type="paragraph" w:customStyle="1" w:styleId="Prrafodelista1">
    <w:name w:val="Párrafo de lista1"/>
    <w:basedOn w:val="Normal"/>
    <w:rsid w:val="00EC2180"/>
    <w:pPr>
      <w:spacing w:after="0"/>
      <w:ind w:left="720"/>
      <w:contextualSpacing/>
    </w:pPr>
    <w:rPr>
      <w:rFonts w:ascii="Tahoma" w:eastAsia="Times New Roman" w:hAnsi="Tahoma" w:cs="Times New Roman"/>
      <w:sz w:val="22"/>
      <w:szCs w:val="20"/>
      <w:lang w:eastAsia="es-ES"/>
    </w:rPr>
  </w:style>
  <w:style w:type="paragraph" w:customStyle="1" w:styleId="TtuloPortada">
    <w:name w:val="Título Portada"/>
    <w:basedOn w:val="Normal"/>
    <w:rsid w:val="00CE6F8D"/>
    <w:pPr>
      <w:spacing w:before="600" w:after="0" w:line="360" w:lineRule="auto"/>
      <w:ind w:left="567" w:right="567"/>
      <w:jc w:val="left"/>
    </w:pPr>
    <w:rPr>
      <w:rFonts w:ascii="Century Gothic" w:eastAsia="Times New Roman" w:hAnsi="Century Gothic" w:cs="Tahoma"/>
      <w:b/>
      <w:sz w:val="44"/>
      <w:szCs w:val="20"/>
      <w:lang w:eastAsia="es-ES"/>
    </w:rPr>
  </w:style>
  <w:style w:type="character" w:customStyle="1" w:styleId="Car11">
    <w:name w:val="Car11"/>
    <w:rsid w:val="003B5F45"/>
    <w:rPr>
      <w:rFonts w:ascii="Cambria" w:eastAsia="Cambria" w:hAnsi="Cambria" w:cs="Times New Roman"/>
    </w:rPr>
  </w:style>
  <w:style w:type="paragraph" w:customStyle="1" w:styleId="Cuerpo">
    <w:name w:val="Cuerpo"/>
    <w:rsid w:val="003B5F45"/>
    <w:pPr>
      <w:spacing w:before="200" w:after="80" w:line="336" w:lineRule="auto"/>
    </w:pPr>
    <w:rPr>
      <w:rFonts w:ascii="Bodoni SvtyTwo OS ITC TT-Book" w:eastAsia="ヒラギノ角ゴ Pro W3" w:hAnsi="Bodoni SvtyTwo OS ITC TT-Book"/>
      <w:color w:val="000000"/>
      <w:sz w:val="24"/>
      <w:lang w:val="es-ES_tradnl" w:eastAsia="en-US"/>
    </w:rPr>
  </w:style>
  <w:style w:type="paragraph" w:customStyle="1" w:styleId="Formatolibre">
    <w:name w:val="Formato libre"/>
    <w:rsid w:val="003B5F45"/>
    <w:pPr>
      <w:spacing w:line="336" w:lineRule="auto"/>
    </w:pPr>
    <w:rPr>
      <w:rFonts w:ascii="Bodoni SvtyTwo OS ITC TT-Book" w:eastAsia="ヒラギノ角ゴ Pro W3" w:hAnsi="Bodoni SvtyTwo OS ITC TT-Book"/>
      <w:color w:val="000000"/>
      <w:sz w:val="24"/>
      <w:lang w:val="es-ES_tradnl" w:eastAsia="en-US"/>
    </w:rPr>
  </w:style>
  <w:style w:type="paragraph" w:styleId="Prrafodelista">
    <w:name w:val="List Paragraph"/>
    <w:basedOn w:val="Normal"/>
    <w:qFormat/>
    <w:rsid w:val="003B5F45"/>
    <w:pPr>
      <w:spacing w:line="276" w:lineRule="auto"/>
      <w:ind w:left="720"/>
      <w:contextualSpacing/>
      <w:jc w:val="left"/>
    </w:pPr>
    <w:rPr>
      <w:rFonts w:ascii="Calibri" w:eastAsia="Calibri" w:hAnsi="Calibri" w:cs="Times New Roman"/>
      <w:sz w:val="22"/>
      <w:szCs w:val="22"/>
    </w:rPr>
  </w:style>
  <w:style w:type="paragraph" w:styleId="Textoindependiente3">
    <w:name w:val="Body Text 3"/>
    <w:basedOn w:val="Normal"/>
    <w:rsid w:val="003B5F45"/>
    <w:pPr>
      <w:spacing w:after="120" w:line="276" w:lineRule="auto"/>
      <w:jc w:val="left"/>
    </w:pPr>
    <w:rPr>
      <w:rFonts w:ascii="Calibri" w:eastAsia="Calibri" w:hAnsi="Calibri" w:cs="Times New Roman"/>
      <w:sz w:val="16"/>
      <w:szCs w:val="16"/>
    </w:rPr>
  </w:style>
  <w:style w:type="paragraph" w:styleId="NormalWeb">
    <w:name w:val="Normal (Web)"/>
    <w:basedOn w:val="Normal"/>
    <w:rsid w:val="003B5F45"/>
    <w:pPr>
      <w:spacing w:before="100" w:beforeAutospacing="1" w:after="100" w:afterAutospacing="1"/>
    </w:pPr>
    <w:rPr>
      <w:rFonts w:ascii="Verdana" w:eastAsia="Times New Roman" w:hAnsi="Verdana" w:cs="Times New Roman"/>
      <w:sz w:val="17"/>
      <w:szCs w:val="17"/>
      <w:lang w:eastAsia="es-ES"/>
    </w:rPr>
  </w:style>
  <w:style w:type="paragraph" w:customStyle="1" w:styleId="Default">
    <w:name w:val="Default"/>
    <w:rsid w:val="003B5F45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rsid w:val="003B5F45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sr29m\Mis%20documentos\Plantillas\I+\platilla%20coral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88A8EE-BA7C-458A-896D-8D03D1D51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platilla coral.dot</Template>
  <TotalTime>58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asr29m</dc:creator>
  <cp:lastModifiedBy>GOMEZ HERNANDEZ, ANA JOSEFA</cp:lastModifiedBy>
  <cp:revision>5</cp:revision>
  <cp:lastPrinted>2015-11-03T11:19:00Z</cp:lastPrinted>
  <dcterms:created xsi:type="dcterms:W3CDTF">2025-02-19T11:45:00Z</dcterms:created>
  <dcterms:modified xsi:type="dcterms:W3CDTF">2025-03-06T08:20:00Z</dcterms:modified>
</cp:coreProperties>
</file>